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8A5EEA" w:rsidRDefault="004146E9" w:rsidP="00B1342C">
      <w:pPr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eastAsia="Noto Sans" w:cs="Arial"/>
          <w:noProof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8A5EEA">
        <w:rPr>
          <w:rFonts w:cs="Arial"/>
          <w:sz w:val="24"/>
          <w:szCs w:val="24"/>
        </w:rPr>
        <w:t xml:space="preserve">                           </w:t>
      </w:r>
    </w:p>
    <w:p w14:paraId="448CA75C" w14:textId="51BFA163" w:rsidR="00084C0C" w:rsidRPr="008A5EEA" w:rsidRDefault="006E20D8" w:rsidP="00B1342C">
      <w:pPr>
        <w:tabs>
          <w:tab w:val="left" w:pos="7185"/>
        </w:tabs>
        <w:ind w:left="1984"/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cs="Arial"/>
          <w:noProof/>
          <w:color w:val="000000" w:themeColor="text1"/>
          <w:sz w:val="24"/>
          <w:szCs w:val="24"/>
        </w:rPr>
        <w:tab/>
      </w:r>
    </w:p>
    <w:p w14:paraId="0C9BDC82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7359BAC9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90BF033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F2132A5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44521D94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A2B9AC1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160AD7AA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C7A85B8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6D7C6AF4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C5794F8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1479A8E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16FDB7A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9EA3FB6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6D114D0D" w14:textId="66E11EDD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59CB1EA7" w14:textId="53B91E3E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1B89726E" w14:textId="1F56609A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112D5AF0" w14:textId="0289B031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22CAB36" w14:textId="5BDDC7F7" w:rsidR="0002235F" w:rsidRPr="008A5EEA" w:rsidRDefault="005643FD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eastAsia="Noto Sans" w:cs="Arial"/>
          <w:noProof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50FF92C4" w:rsidR="00765837" w:rsidRDefault="005A6F17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HARJOITUSMATERIAALI</w:t>
                            </w:r>
                          </w:p>
                          <w:p w14:paraId="77AE55C5" w14:textId="77777777" w:rsidR="005A6F17" w:rsidRPr="004146E9" w:rsidRDefault="005A6F17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04AD1573" w14:textId="7733D2F4" w:rsidR="00765837" w:rsidRPr="005643FD" w:rsidRDefault="00837DD3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Opintoyksikkö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 xml:space="preserve"> 1</w:t>
                            </w:r>
                          </w:p>
                          <w:p w14:paraId="1F686089" w14:textId="6D2FFC61" w:rsidR="00D16559" w:rsidRPr="00D16559" w:rsidRDefault="00837DD3" w:rsidP="005A6F17">
                            <w:pPr>
                              <w:pStyle w:val="Luettelokappale"/>
                              <w:spacing w:after="0" w:line="240" w:lineRule="auto"/>
                              <w:ind w:left="373" w:right="92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>LUENTO 3: PUUN SAATAVUUS JA YMPÄRISTÖYSTÄVÄLLISYYS RAKENNUSMATERIAALINA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" fillcolor="#a1785b" stroked="f" strokeweight=".5pt">
                <v:textbox>
                  <w:txbxContent>
                    <w:p w14:paraId="22D29BBB" w14:textId="50FF92C4" w:rsidR="00765837" w:rsidRDefault="005A6F17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HARJOITUSMATERIAALI</w:t>
                      </w:r>
                    </w:p>
                    <w:p w14:paraId="77AE55C5" w14:textId="77777777" w:rsidR="005A6F17" w:rsidRPr="004146E9" w:rsidRDefault="005A6F17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04AD1573" w14:textId="7733D2F4" w:rsidR="00765837" w:rsidRPr="005643FD" w:rsidRDefault="00837DD3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Opintoyksikkö</w:t>
                      </w:r>
                      <w:proofErr w:type="spellEnd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 xml:space="preserve"> 1</w:t>
                      </w:r>
                    </w:p>
                    <w:p w14:paraId="1F686089" w14:textId="6D2FFC61" w:rsidR="00D16559" w:rsidRPr="00D16559" w:rsidRDefault="00837DD3" w:rsidP="005A6F17">
                      <w:pPr>
                        <w:pStyle w:val="Luettelokappale"/>
                        <w:spacing w:after="0" w:line="240" w:lineRule="auto"/>
                        <w:ind w:left="373" w:right="92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>LUENTO 3: PUUN SAATAVUUS JA YMPÄRISTÖYSTÄVÄLLISYYS RAKENNUSMATERIAALINA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8A5EEA">
        <w:rPr>
          <w:rFonts w:cs="Arial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564DF00" w14:textId="27D36796" w:rsidR="00765837" w:rsidRPr="00806D92" w:rsidRDefault="00837DD3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09CBB295" w14:textId="77777777" w:rsidR="00765837" w:rsidRDefault="00765837"/>
                          <w:p w14:paraId="668EBEB7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765837" w:rsidRDefault="00765837"/>
                          <w:p w14:paraId="6CE21C8F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765837" w:rsidRDefault="00765837"/>
                          <w:p w14:paraId="601D1E5E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765837" w:rsidRDefault="00765837"/>
                          <w:p w14:paraId="6CCF8717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765837" w:rsidRDefault="00765837"/>
                          <w:p w14:paraId="3ABB8149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765837" w:rsidRDefault="00765837"/>
                          <w:p w14:paraId="0E557F98" w14:textId="06DAFF39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765837" w:rsidRDefault="00765837"/>
                          <w:p w14:paraId="5D85F643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765837" w:rsidRDefault="00765837"/>
                          <w:p w14:paraId="37A75396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765837" w:rsidRDefault="00765837"/>
                          <w:p w14:paraId="5D253C84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765837" w:rsidRDefault="00765837"/>
                          <w:p w14:paraId="3869AD05" w14:textId="1ABEA5F3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765837" w:rsidRDefault="00765837"/>
                          <w:p w14:paraId="54C69C7D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765837" w:rsidRDefault="00765837"/>
                          <w:p w14:paraId="71485047" w14:textId="78BE7DD9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765837" w:rsidRDefault="00765837"/>
                          <w:p w14:paraId="1947E5FB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" fillcolor="#548235" stroked="f" strokeweight=".5pt">
                <v:textbox>
                  <w:txbxContent>
                    <w:p w14:paraId="2566BC08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564DF00" w14:textId="27D36796" w:rsidR="00765837" w:rsidRPr="00806D92" w:rsidRDefault="00837DD3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09CBB295" w14:textId="77777777" w:rsidR="00765837" w:rsidRDefault="00765837"/>
                    <w:p w14:paraId="668EBEB7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765837" w:rsidRDefault="00765837"/>
                    <w:p w14:paraId="6CE21C8F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765837" w:rsidRDefault="00765837"/>
                    <w:p w14:paraId="601D1E5E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765837" w:rsidRDefault="00765837"/>
                    <w:p w14:paraId="6CCF8717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765837" w:rsidRDefault="00765837"/>
                    <w:p w14:paraId="3ABB8149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765837" w:rsidRDefault="00765837"/>
                    <w:p w14:paraId="0E557F98" w14:textId="06DAFF39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765837" w:rsidRDefault="00765837"/>
                    <w:p w14:paraId="5D85F643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765837" w:rsidRDefault="00765837"/>
                    <w:p w14:paraId="37A75396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765837" w:rsidRDefault="00765837"/>
                    <w:p w14:paraId="5D253C84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765837" w:rsidRDefault="00765837"/>
                    <w:p w14:paraId="3869AD05" w14:textId="1ABEA5F3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765837" w:rsidRDefault="00765837"/>
                    <w:p w14:paraId="54C69C7D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765837" w:rsidRDefault="00765837"/>
                    <w:p w14:paraId="71485047" w14:textId="78BE7DD9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765837" w:rsidRDefault="00765837"/>
                    <w:p w14:paraId="1947E5FB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8A5EEA">
        <w:rPr>
          <w:rFonts w:cs="Arial"/>
          <w:noProof/>
          <w:color w:val="000000" w:themeColor="text1"/>
          <w:sz w:val="24"/>
          <w:szCs w:val="24"/>
        </w:rPr>
        <w:br w:type="page"/>
      </w:r>
      <w:bookmarkStart w:id="0" w:name="_Toc39576256"/>
    </w:p>
    <w:p w14:paraId="15C21C54" w14:textId="53179D8F" w:rsidR="00EF0616" w:rsidRPr="00837DD3" w:rsidRDefault="00985834" w:rsidP="00985834">
      <w:pPr>
        <w:rPr>
          <w:rFonts w:cs="Arial"/>
          <w:bCs/>
          <w:sz w:val="24"/>
          <w:szCs w:val="24"/>
        </w:rPr>
      </w:pPr>
      <w:proofErr w:type="spellStart"/>
      <w:r w:rsidRPr="00837DD3">
        <w:rPr>
          <w:rFonts w:cs="Arial"/>
          <w:bCs/>
          <w:sz w:val="24"/>
          <w:szCs w:val="24"/>
        </w:rPr>
        <w:lastRenderedPageBreak/>
        <w:t>Sisällys</w:t>
      </w:r>
      <w:proofErr w:type="spellEnd"/>
    </w:p>
    <w:sdt>
      <w:sdtPr>
        <w:rPr>
          <w:rFonts w:cstheme="minorBidi"/>
          <w:noProof w:val="0"/>
          <w:sz w:val="22"/>
          <w:szCs w:val="22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5C5BF5F6" w14:textId="7932A422" w:rsidR="007A0F03" w:rsidRDefault="00C96057">
          <w:pPr>
            <w:pStyle w:val="Sisluet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fi-FI" w:eastAsia="fi-FI"/>
            </w:rPr>
          </w:pPr>
          <w:r w:rsidRPr="00D95EFC">
            <w:rPr>
              <w:noProof w:val="0"/>
              <w:sz w:val="22"/>
              <w:szCs w:val="22"/>
            </w:rPr>
            <w:fldChar w:fldCharType="begin"/>
          </w:r>
          <w:r w:rsidRPr="00D95EFC">
            <w:rPr>
              <w:sz w:val="22"/>
              <w:szCs w:val="22"/>
            </w:rPr>
            <w:instrText xml:space="preserve"> TOC \o "1-3" \h \z \u </w:instrText>
          </w:r>
          <w:r w:rsidRPr="00D95EFC">
            <w:rPr>
              <w:noProof w:val="0"/>
              <w:sz w:val="22"/>
              <w:szCs w:val="22"/>
            </w:rPr>
            <w:fldChar w:fldCharType="separate"/>
          </w:r>
          <w:hyperlink w:anchor="_Toc101295012" w:history="1">
            <w:r w:rsidR="007A0F03" w:rsidRPr="007C4B93">
              <w:rPr>
                <w:rStyle w:val="Hyperlinkki"/>
              </w:rPr>
              <w:t>1.</w:t>
            </w:r>
            <w:r w:rsidR="007A0F03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fi-FI" w:eastAsia="fi-FI"/>
              </w:rPr>
              <w:tab/>
            </w:r>
            <w:r w:rsidR="007A0F03" w:rsidRPr="007C4B93">
              <w:rPr>
                <w:rStyle w:val="Hyperlinkki"/>
              </w:rPr>
              <w:t>Usein kysytyt kysymykset</w:t>
            </w:r>
            <w:r w:rsidR="007A0F03">
              <w:rPr>
                <w:webHidden/>
              </w:rPr>
              <w:tab/>
            </w:r>
            <w:r w:rsidR="007A0F03">
              <w:rPr>
                <w:webHidden/>
              </w:rPr>
              <w:fldChar w:fldCharType="begin"/>
            </w:r>
            <w:r w:rsidR="007A0F03">
              <w:rPr>
                <w:webHidden/>
              </w:rPr>
              <w:instrText xml:space="preserve"> PAGEREF _Toc101295012 \h </w:instrText>
            </w:r>
            <w:r w:rsidR="007A0F03">
              <w:rPr>
                <w:webHidden/>
              </w:rPr>
            </w:r>
            <w:r w:rsidR="007A0F03">
              <w:rPr>
                <w:webHidden/>
              </w:rPr>
              <w:fldChar w:fldCharType="separate"/>
            </w:r>
            <w:r w:rsidR="007A0F03">
              <w:rPr>
                <w:webHidden/>
              </w:rPr>
              <w:t>2</w:t>
            </w:r>
            <w:r w:rsidR="007A0F03">
              <w:rPr>
                <w:webHidden/>
              </w:rPr>
              <w:fldChar w:fldCharType="end"/>
            </w:r>
          </w:hyperlink>
        </w:p>
        <w:p w14:paraId="4EF7B5BC" w14:textId="0EEA7437" w:rsidR="007A0F03" w:rsidRDefault="007A0F03">
          <w:pPr>
            <w:pStyle w:val="Sisluet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fi-FI" w:eastAsia="fi-FI"/>
            </w:rPr>
          </w:pPr>
          <w:hyperlink w:anchor="_Toc101295013" w:history="1">
            <w:r w:rsidRPr="007C4B93">
              <w:rPr>
                <w:rStyle w:val="Hyperlinkki"/>
              </w:rPr>
              <w:t>2.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</w:rPr>
              <w:t>Tapaustutkimukset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_Toc101295013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003CAA9" w14:textId="481CC551" w:rsidR="007A0F03" w:rsidRDefault="007A0F03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5014" w:history="1">
            <w:r w:rsidRPr="007C4B93">
              <w:rPr>
                <w:rStyle w:val="Hyperlinkki"/>
                <w:rFonts w:cs="Arial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  <w:rFonts w:cs="Arial"/>
                <w:noProof/>
              </w:rPr>
              <w:t>Tapaustutkimus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_Toc101295014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2754E" w14:textId="6A8755A2" w:rsidR="007A0F03" w:rsidRDefault="007A0F03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5015" w:history="1">
            <w:r w:rsidRPr="007C4B93">
              <w:rPr>
                <w:rStyle w:val="Hyperlinkki"/>
                <w:rFonts w:cs="Arial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  <w:rFonts w:cs="Arial"/>
                <w:noProof/>
              </w:rPr>
              <w:t>Tapaustutkimus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_Toc101295015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B2F37" w14:textId="1C9B0D9A" w:rsidR="007A0F03" w:rsidRDefault="007A0F03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5016" w:history="1">
            <w:r w:rsidRPr="007C4B93">
              <w:rPr>
                <w:rStyle w:val="Hyperlinkki"/>
                <w:rFonts w:cs="Arial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  <w:rFonts w:cs="Arial"/>
                <w:noProof/>
              </w:rPr>
              <w:t>Tapaustutkimus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_Toc101295016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F30CF" w14:textId="4B3B16C4" w:rsidR="007A0F03" w:rsidRDefault="007A0F03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5017" w:history="1">
            <w:r w:rsidRPr="007C4B93">
              <w:rPr>
                <w:rStyle w:val="Hyperlinkki"/>
                <w:rFonts w:cs="Arial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  <w:rFonts w:cs="Arial"/>
                <w:noProof/>
              </w:rPr>
              <w:t>Tapaustutkimus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_Toc101295017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0819E" w14:textId="2D63FD6F" w:rsidR="007A0F03" w:rsidRDefault="007A0F03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5018" w:history="1">
            <w:r w:rsidRPr="007C4B93">
              <w:rPr>
                <w:rStyle w:val="Hyperlinkki"/>
                <w:rFonts w:cs="Arial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  <w:rFonts w:cs="Arial"/>
                <w:noProof/>
              </w:rPr>
              <w:t>Tapaustutkimus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_Toc101295018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94D28" w14:textId="7516734C" w:rsidR="007A0F03" w:rsidRDefault="007A0F03">
          <w:pPr>
            <w:pStyle w:val="Sisluet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fi-FI" w:eastAsia="fi-FI"/>
            </w:rPr>
          </w:pPr>
          <w:hyperlink w:anchor="_Toc101295019" w:history="1">
            <w:r w:rsidRPr="007C4B93">
              <w:rPr>
                <w:rStyle w:val="Hyperlinkki"/>
              </w:rPr>
              <w:t>3.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</w:rPr>
              <w:t>Monivalintakysymykset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_Toc101295019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001F1AA" w14:textId="64AB8DA5" w:rsidR="007A0F03" w:rsidRDefault="007A0F03">
          <w:pPr>
            <w:pStyle w:val="Sisluet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fi-FI" w:eastAsia="fi-FI"/>
            </w:rPr>
          </w:pPr>
          <w:hyperlink w:anchor="_Toc101295020" w:history="1">
            <w:r w:rsidRPr="007C4B93">
              <w:rPr>
                <w:rStyle w:val="Hyperlinkki"/>
              </w:rPr>
              <w:t>4.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fi-FI" w:eastAsia="fi-FI"/>
              </w:rPr>
              <w:tab/>
            </w:r>
            <w:r w:rsidRPr="007C4B93">
              <w:rPr>
                <w:rStyle w:val="Hyperlinkki"/>
              </w:rPr>
              <w:t>Tapaustutkimusten analysointi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_Toc101295020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28E576E" w14:textId="25A0E399" w:rsidR="00C96057" w:rsidRPr="00A409E6" w:rsidRDefault="00C96057" w:rsidP="00D95EFC">
          <w:pPr>
            <w:tabs>
              <w:tab w:val="right" w:leader="dot" w:pos="8931"/>
            </w:tabs>
            <w:rPr>
              <w:rFonts w:cs="Arial"/>
              <w:sz w:val="24"/>
              <w:szCs w:val="24"/>
            </w:rPr>
          </w:pPr>
          <w:r w:rsidRPr="00D95EFC">
            <w:rPr>
              <w:rFonts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1134AD9" w14:textId="77777777" w:rsidR="00E47987" w:rsidRPr="008A5EEA" w:rsidRDefault="00E47987" w:rsidP="00B1342C">
      <w:pPr>
        <w:jc w:val="center"/>
        <w:rPr>
          <w:rFonts w:cs="Arial"/>
          <w:b/>
          <w:color w:val="639729"/>
          <w:sz w:val="24"/>
          <w:szCs w:val="24"/>
        </w:rPr>
      </w:pPr>
    </w:p>
    <w:p w14:paraId="09B97CC9" w14:textId="77777777" w:rsidR="00AB688F" w:rsidRPr="008A5EEA" w:rsidRDefault="00AB688F" w:rsidP="00B1342C">
      <w:pPr>
        <w:rPr>
          <w:rFonts w:cs="Arial"/>
          <w:sz w:val="24"/>
          <w:szCs w:val="24"/>
        </w:rPr>
      </w:pPr>
    </w:p>
    <w:p w14:paraId="11C1272A" w14:textId="77777777" w:rsidR="00622A03" w:rsidRPr="008A5EEA" w:rsidRDefault="00622A03" w:rsidP="00B1342C">
      <w:pPr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cs="Arial"/>
          <w:noProof/>
          <w:color w:val="000000" w:themeColor="text1"/>
          <w:sz w:val="24"/>
          <w:szCs w:val="24"/>
        </w:rPr>
        <w:br w:type="page"/>
      </w:r>
    </w:p>
    <w:p w14:paraId="2387BC82" w14:textId="3EEF24AE" w:rsidR="00751121" w:rsidRPr="008A5EEA" w:rsidRDefault="00522AA5" w:rsidP="00B1342C">
      <w:pPr>
        <w:pStyle w:val="Otsikko1"/>
        <w:spacing w:after="0" w:line="240" w:lineRule="auto"/>
        <w:rPr>
          <w:rFonts w:cs="Arial"/>
          <w:szCs w:val="28"/>
        </w:rPr>
      </w:pPr>
      <w:bookmarkStart w:id="1" w:name="_Toc56200183"/>
      <w:bookmarkStart w:id="2" w:name="_Toc101295012"/>
      <w:bookmarkEnd w:id="0"/>
      <w:bookmarkEnd w:id="1"/>
      <w:proofErr w:type="spellStart"/>
      <w:r>
        <w:rPr>
          <w:rFonts w:cs="Arial"/>
          <w:szCs w:val="28"/>
        </w:rPr>
        <w:lastRenderedPageBreak/>
        <w:t>Usein</w:t>
      </w:r>
      <w:proofErr w:type="spellEnd"/>
      <w:r>
        <w:rPr>
          <w:rFonts w:cs="Arial"/>
          <w:szCs w:val="28"/>
        </w:rPr>
        <w:t xml:space="preserve"> </w:t>
      </w:r>
      <w:proofErr w:type="spellStart"/>
      <w:r>
        <w:rPr>
          <w:rFonts w:cs="Arial"/>
          <w:szCs w:val="28"/>
        </w:rPr>
        <w:t>kysytyt</w:t>
      </w:r>
      <w:proofErr w:type="spellEnd"/>
      <w:r>
        <w:rPr>
          <w:rFonts w:cs="Arial"/>
          <w:szCs w:val="28"/>
        </w:rPr>
        <w:t xml:space="preserve"> </w:t>
      </w:r>
      <w:proofErr w:type="spellStart"/>
      <w:r>
        <w:rPr>
          <w:rFonts w:cs="Arial"/>
          <w:szCs w:val="28"/>
        </w:rPr>
        <w:t>kysymykset</w:t>
      </w:r>
      <w:bookmarkEnd w:id="2"/>
      <w:proofErr w:type="spellEnd"/>
    </w:p>
    <w:p w14:paraId="1930D8AF" w14:textId="1DC31FC3" w:rsidR="00803B45" w:rsidRPr="008A5EEA" w:rsidRDefault="003262E9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Style w:val="Voimakas"/>
          <w:rFonts w:cs="Arial"/>
          <w:b w:val="0"/>
          <w:bCs w:val="0"/>
          <w:color w:val="000000"/>
          <w:sz w:val="24"/>
          <w:szCs w:val="24"/>
          <w:lang w:val="en-US"/>
        </w:rPr>
      </w:pPr>
      <w:r w:rsidRPr="003262E9">
        <w:rPr>
          <w:rStyle w:val="jlqj4b"/>
          <w:sz w:val="24"/>
          <w:szCs w:val="24"/>
          <w:lang w:val="en-US"/>
        </w:rPr>
        <w:t xml:space="preserve">Kuinka </w:t>
      </w:r>
      <w:proofErr w:type="spellStart"/>
      <w:r w:rsidRPr="003262E9">
        <w:rPr>
          <w:rStyle w:val="jlqj4b"/>
          <w:sz w:val="24"/>
          <w:szCs w:val="24"/>
          <w:lang w:val="en-US"/>
        </w:rPr>
        <w:t>paljon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3262E9">
        <w:rPr>
          <w:rStyle w:val="jlqj4b"/>
          <w:sz w:val="24"/>
          <w:szCs w:val="24"/>
          <w:lang w:val="en-US"/>
        </w:rPr>
        <w:t>hiilidioksidia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3262E9">
        <w:rPr>
          <w:rStyle w:val="jlqj4b"/>
          <w:sz w:val="24"/>
          <w:szCs w:val="24"/>
          <w:lang w:val="en-US"/>
        </w:rPr>
        <w:t>imeytyy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ja </w:t>
      </w:r>
      <w:proofErr w:type="spellStart"/>
      <w:r w:rsidRPr="003262E9">
        <w:rPr>
          <w:rStyle w:val="jlqj4b"/>
          <w:sz w:val="24"/>
          <w:szCs w:val="24"/>
          <w:lang w:val="en-US"/>
        </w:rPr>
        <w:t>kuinka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3262E9">
        <w:rPr>
          <w:rStyle w:val="jlqj4b"/>
          <w:sz w:val="24"/>
          <w:szCs w:val="24"/>
          <w:lang w:val="en-US"/>
        </w:rPr>
        <w:t>paljon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3262E9">
        <w:rPr>
          <w:rStyle w:val="jlqj4b"/>
          <w:sz w:val="24"/>
          <w:szCs w:val="24"/>
          <w:lang w:val="en-US"/>
        </w:rPr>
        <w:t>happea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3262E9">
        <w:rPr>
          <w:rStyle w:val="jlqj4b"/>
          <w:sz w:val="24"/>
          <w:szCs w:val="24"/>
          <w:lang w:val="en-US"/>
        </w:rPr>
        <w:t>vapautuu</w:t>
      </w:r>
      <w:proofErr w:type="spellEnd"/>
      <w:r w:rsidRPr="003262E9"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kuutiometristä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puuta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sen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kasvukaudella</w:t>
      </w:r>
      <w:proofErr w:type="spellEnd"/>
      <w:r w:rsidRPr="003262E9">
        <w:rPr>
          <w:rStyle w:val="jlqj4b"/>
          <w:sz w:val="24"/>
          <w:szCs w:val="24"/>
          <w:lang w:val="en-US"/>
        </w:rPr>
        <w:t>?</w:t>
      </w:r>
    </w:p>
    <w:p w14:paraId="3052CD0A" w14:textId="6E8163C5" w:rsidR="001219AD" w:rsidRPr="003262E9" w:rsidRDefault="003262E9" w:rsidP="00D95EFC">
      <w:pPr>
        <w:pStyle w:val="Luettelokappale"/>
        <w:spacing w:after="0" w:line="240" w:lineRule="auto"/>
        <w:ind w:left="426"/>
        <w:rPr>
          <w:rStyle w:val="jlqj4b"/>
          <w:rFonts w:cs="Arial"/>
          <w:bCs/>
          <w:spacing w:val="-6"/>
          <w:sz w:val="24"/>
          <w:szCs w:val="24"/>
          <w:lang w:val="en-US"/>
        </w:rPr>
      </w:pPr>
      <w:r w:rsidRPr="00B278D7">
        <w:rPr>
          <w:rStyle w:val="Voimakas"/>
          <w:rFonts w:cs="Arial"/>
          <w:b w:val="0"/>
          <w:spacing w:val="-6"/>
          <w:sz w:val="24"/>
          <w:szCs w:val="24"/>
          <w:u w:val="single"/>
          <w:lang w:val="en-US"/>
        </w:rPr>
        <w:t>Vastaus</w:t>
      </w:r>
      <w:r w:rsidR="00173554" w:rsidRPr="003262E9"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: </w:t>
      </w:r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Se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imee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tonnin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hiilidioksidia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 ja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vapauttaa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 0,7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tonnia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happea</w:t>
      </w:r>
      <w:proofErr w:type="spellEnd"/>
      <w:r>
        <w:rPr>
          <w:rStyle w:val="Voimakas"/>
          <w:rFonts w:cs="Arial"/>
          <w:b w:val="0"/>
          <w:spacing w:val="-6"/>
          <w:sz w:val="24"/>
          <w:szCs w:val="24"/>
          <w:lang w:val="en-US"/>
        </w:rPr>
        <w:t>.</w:t>
      </w:r>
    </w:p>
    <w:p w14:paraId="61208D80" w14:textId="76F9CB22" w:rsidR="001469BB" w:rsidRPr="00731357" w:rsidRDefault="003262E9" w:rsidP="003B3867">
      <w:pPr>
        <w:pStyle w:val="NormaaliWWW"/>
        <w:numPr>
          <w:ilvl w:val="0"/>
          <w:numId w:val="8"/>
        </w:numPr>
        <w:spacing w:before="0" w:beforeAutospacing="0" w:after="0" w:afterAutospacing="0"/>
        <w:ind w:left="426" w:hanging="426"/>
        <w:rPr>
          <w:rStyle w:val="Korostus"/>
          <w:rFonts w:ascii="Verdana" w:eastAsiaTheme="majorEastAsia" w:hAnsi="Verdana" w:cs="Arial"/>
          <w:i w:val="0"/>
          <w:spacing w:val="-6"/>
          <w:sz w:val="24"/>
        </w:rPr>
      </w:pPr>
      <w:proofErr w:type="spellStart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Mikä</w:t>
      </w:r>
      <w:proofErr w:type="spellEnd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on mailman </w:t>
      </w:r>
      <w:proofErr w:type="spellStart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tärkein</w:t>
      </w:r>
      <w:proofErr w:type="spellEnd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</w:t>
      </w:r>
      <w:proofErr w:type="spellStart"/>
      <w:proofErr w:type="gramStart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kaava</w:t>
      </w:r>
      <w:proofErr w:type="spellEnd"/>
      <w:r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?</w:t>
      </w:r>
      <w:r w:rsidR="001469BB" w:rsidRPr="00731357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:</w:t>
      </w:r>
      <w:proofErr w:type="gramEnd"/>
    </w:p>
    <w:p w14:paraId="47F03E22" w14:textId="141A581F" w:rsidR="001219AD" w:rsidRPr="00731357" w:rsidRDefault="003262E9" w:rsidP="00D95EFC">
      <w:pPr>
        <w:pStyle w:val="NormaaliWWW"/>
        <w:spacing w:before="0" w:beforeAutospacing="0" w:after="0" w:afterAutospacing="0"/>
        <w:ind w:left="426"/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  <w:vertAlign w:val="subscript"/>
        </w:rPr>
      </w:pPr>
      <w:r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</w:rPr>
        <w:t>Vastaus</w:t>
      </w:r>
      <w:r w:rsidR="001469BB" w:rsidRPr="00731357">
        <w:rPr>
          <w:rStyle w:val="Korostus"/>
          <w:rFonts w:ascii="Verdana" w:eastAsiaTheme="majorEastAsia" w:hAnsi="Verdana" w:cs="Arial"/>
          <w:i w:val="0"/>
          <w:spacing w:val="-6"/>
          <w:sz w:val="24"/>
          <w:u w:val="single"/>
        </w:rPr>
        <w:t>: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6H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2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O + 6CO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2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+ </w:t>
      </w:r>
      <w:proofErr w:type="spellStart"/>
      <w:r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aurinkoenergia</w:t>
      </w:r>
      <w:proofErr w:type="spellEnd"/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sym w:font="Symbol" w:char="F0AE"/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C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6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H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12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>O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6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</w:rPr>
        <w:t xml:space="preserve"> +n 6O</w:t>
      </w:r>
      <w:r w:rsidR="001469BB" w:rsidRPr="003262E9">
        <w:rPr>
          <w:rStyle w:val="Korostus"/>
          <w:rFonts w:ascii="Verdana" w:eastAsiaTheme="majorEastAsia" w:hAnsi="Verdana" w:cs="Arial"/>
          <w:i w:val="0"/>
          <w:spacing w:val="-6"/>
          <w:sz w:val="24"/>
          <w:vertAlign w:val="subscript"/>
        </w:rPr>
        <w:t>2</w:t>
      </w:r>
    </w:p>
    <w:p w14:paraId="5D20C7B4" w14:textId="7F3FC99C" w:rsidR="00FE0C7A" w:rsidRPr="008A5EEA" w:rsidRDefault="009E6BD8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proofErr w:type="spellStart"/>
      <w:r w:rsidRPr="009E6BD8">
        <w:rPr>
          <w:rFonts w:cs="Arial"/>
          <w:sz w:val="24"/>
          <w:szCs w:val="24"/>
          <w:lang w:val="en-US"/>
        </w:rPr>
        <w:t>Mikä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9E6BD8">
        <w:rPr>
          <w:rFonts w:cs="Arial"/>
          <w:sz w:val="24"/>
          <w:szCs w:val="24"/>
          <w:lang w:val="en-US"/>
        </w:rPr>
        <w:t>näistä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9E6BD8">
        <w:rPr>
          <w:rFonts w:cs="Arial"/>
          <w:sz w:val="24"/>
          <w:szCs w:val="24"/>
          <w:lang w:val="en-US"/>
        </w:rPr>
        <w:t>viidestä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9E6BD8">
        <w:rPr>
          <w:rFonts w:cs="Arial"/>
          <w:sz w:val="24"/>
          <w:szCs w:val="24"/>
          <w:lang w:val="en-US"/>
        </w:rPr>
        <w:t>maasta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: </w:t>
      </w:r>
      <w:proofErr w:type="spellStart"/>
      <w:r w:rsidRPr="009E6BD8">
        <w:rPr>
          <w:rFonts w:cs="Arial"/>
          <w:sz w:val="24"/>
          <w:szCs w:val="24"/>
          <w:lang w:val="en-US"/>
        </w:rPr>
        <w:t>Itävalta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, Suomi, </w:t>
      </w:r>
      <w:proofErr w:type="spellStart"/>
      <w:r w:rsidRPr="009E6BD8">
        <w:rPr>
          <w:rFonts w:cs="Arial"/>
          <w:sz w:val="24"/>
          <w:szCs w:val="24"/>
          <w:lang w:val="en-US"/>
        </w:rPr>
        <w:t>Kreikka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, Latvia tai </w:t>
      </w:r>
      <w:proofErr w:type="spellStart"/>
      <w:r w:rsidRPr="009E6BD8">
        <w:rPr>
          <w:rFonts w:cs="Arial"/>
          <w:sz w:val="24"/>
          <w:szCs w:val="24"/>
          <w:lang w:val="en-US"/>
        </w:rPr>
        <w:t>Espanja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on </w:t>
      </w:r>
      <w:proofErr w:type="spellStart"/>
      <w:r>
        <w:rPr>
          <w:rFonts w:cs="Arial"/>
          <w:sz w:val="24"/>
          <w:szCs w:val="24"/>
          <w:lang w:val="en-US"/>
        </w:rPr>
        <w:t>metsäisin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(</w:t>
      </w:r>
      <w:proofErr w:type="spellStart"/>
      <w:r w:rsidRPr="009E6BD8">
        <w:rPr>
          <w:rFonts w:cs="Arial"/>
          <w:sz w:val="24"/>
          <w:szCs w:val="24"/>
          <w:lang w:val="en-US"/>
        </w:rPr>
        <w:t>metsäpeitteen</w:t>
      </w:r>
      <w:proofErr w:type="spellEnd"/>
      <w:r w:rsidRPr="009E6BD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9E6BD8">
        <w:rPr>
          <w:rFonts w:cs="Arial"/>
          <w:sz w:val="24"/>
          <w:szCs w:val="24"/>
          <w:lang w:val="en-US"/>
        </w:rPr>
        <w:t>näkökulmasta</w:t>
      </w:r>
      <w:proofErr w:type="spellEnd"/>
      <w:r w:rsidRPr="009E6BD8">
        <w:rPr>
          <w:rFonts w:cs="Arial"/>
          <w:sz w:val="24"/>
          <w:szCs w:val="24"/>
          <w:lang w:val="en-US"/>
        </w:rPr>
        <w:t>)?</w:t>
      </w:r>
    </w:p>
    <w:p w14:paraId="668C7D95" w14:textId="14BD7272" w:rsidR="001219AD" w:rsidRPr="00D95EFC" w:rsidRDefault="009E6BD8" w:rsidP="00D95EFC">
      <w:pPr>
        <w:pStyle w:val="Luettelokappale"/>
        <w:spacing w:after="0" w:line="240" w:lineRule="auto"/>
        <w:ind w:left="426"/>
        <w:rPr>
          <w:rFonts w:cs="Arial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u w:val="single"/>
          <w:lang w:val="en-US"/>
        </w:rPr>
        <w:t>Vastaus</w:t>
      </w:r>
      <w:r w:rsidR="00E87C29" w:rsidRPr="008A5EEA">
        <w:rPr>
          <w:rFonts w:cs="Arial"/>
          <w:sz w:val="24"/>
          <w:szCs w:val="24"/>
          <w:u w:val="single"/>
          <w:lang w:val="en-US"/>
        </w:rPr>
        <w:t>:</w:t>
      </w:r>
      <w:r w:rsidR="00E87C29" w:rsidRPr="009E6BD8">
        <w:rPr>
          <w:rFonts w:cs="Arial"/>
          <w:sz w:val="24"/>
          <w:szCs w:val="24"/>
          <w:lang w:val="en-US"/>
        </w:rPr>
        <w:t xml:space="preserve"> </w:t>
      </w:r>
      <w:r w:rsidRPr="009E6BD8">
        <w:rPr>
          <w:rFonts w:cs="Arial"/>
          <w:sz w:val="24"/>
          <w:szCs w:val="24"/>
          <w:lang w:val="en-US"/>
        </w:rPr>
        <w:t>Suomi</w:t>
      </w:r>
    </w:p>
    <w:p w14:paraId="3312F488" w14:textId="56B53C84" w:rsidR="00E87C29" w:rsidRPr="008A5EEA" w:rsidRDefault="0040337E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Nimeä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tunnetuimmat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metsäsertifiointijärjestelmät</w:t>
      </w:r>
      <w:proofErr w:type="spellEnd"/>
      <w:r>
        <w:rPr>
          <w:rFonts w:cs="Arial"/>
          <w:sz w:val="24"/>
          <w:szCs w:val="24"/>
          <w:lang w:val="en-US"/>
        </w:rPr>
        <w:t>.</w:t>
      </w:r>
    </w:p>
    <w:p w14:paraId="36BAB829" w14:textId="06D0C410" w:rsidR="001219AD" w:rsidRPr="00D95EFC" w:rsidRDefault="0040337E" w:rsidP="00D95EFC">
      <w:pPr>
        <w:pStyle w:val="Luettelokappale"/>
        <w:spacing w:after="0" w:line="240" w:lineRule="auto"/>
        <w:ind w:left="426"/>
        <w:rPr>
          <w:rFonts w:cs="Arial"/>
          <w:bCs/>
          <w:spacing w:val="-6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u w:val="single"/>
          <w:lang w:val="en-US"/>
        </w:rPr>
        <w:t>Vastaus</w:t>
      </w:r>
      <w:r w:rsidR="00E87C29" w:rsidRPr="008A5EEA">
        <w:rPr>
          <w:rFonts w:cs="Arial"/>
          <w:sz w:val="24"/>
          <w:szCs w:val="24"/>
          <w:u w:val="single"/>
          <w:lang w:val="en-US"/>
        </w:rPr>
        <w:t>:</w:t>
      </w:r>
      <w:r w:rsidR="00E87C29" w:rsidRPr="0040337E">
        <w:rPr>
          <w:rFonts w:cs="Arial"/>
          <w:sz w:val="24"/>
          <w:szCs w:val="24"/>
          <w:lang w:val="en-US"/>
        </w:rPr>
        <w:t xml:space="preserve"> </w:t>
      </w:r>
      <w:r w:rsidR="00E87C29" w:rsidRPr="0040337E">
        <w:rPr>
          <w:rFonts w:eastAsia="TimesNewRomanPSMT" w:cs="Arial"/>
          <w:bCs/>
          <w:spacing w:val="-6"/>
          <w:sz w:val="24"/>
          <w:szCs w:val="24"/>
          <w:lang w:val="en-US"/>
        </w:rPr>
        <w:t xml:space="preserve">Forest Stewardship Council of FSC </w:t>
      </w:r>
      <w:r w:rsidRPr="0040337E">
        <w:rPr>
          <w:rFonts w:eastAsia="TimesNewRomanPSMT" w:cs="Arial"/>
          <w:bCs/>
          <w:spacing w:val="-6"/>
          <w:sz w:val="24"/>
          <w:szCs w:val="24"/>
          <w:lang w:val="en-US"/>
        </w:rPr>
        <w:t>ja</w:t>
      </w:r>
      <w:r w:rsidR="00E87C29" w:rsidRPr="0040337E">
        <w:rPr>
          <w:rFonts w:eastAsia="TimesNewRomanPSMT" w:cs="Arial"/>
          <w:bCs/>
          <w:spacing w:val="-6"/>
          <w:sz w:val="24"/>
          <w:szCs w:val="24"/>
          <w:lang w:val="en-US"/>
        </w:rPr>
        <w:t xml:space="preserve"> </w:t>
      </w:r>
      <w:proofErr w:type="spellStart"/>
      <w:r w:rsidR="00E87C29" w:rsidRPr="0040337E">
        <w:rPr>
          <w:rFonts w:cs="Arial"/>
          <w:bCs/>
          <w:spacing w:val="-6"/>
          <w:sz w:val="24"/>
          <w:szCs w:val="24"/>
          <w:lang w:val="en-US"/>
        </w:rPr>
        <w:t>Programme</w:t>
      </w:r>
      <w:proofErr w:type="spellEnd"/>
      <w:r w:rsidR="00E87C29" w:rsidRPr="0040337E">
        <w:rPr>
          <w:rFonts w:cs="Arial"/>
          <w:bCs/>
          <w:spacing w:val="-6"/>
          <w:sz w:val="24"/>
          <w:szCs w:val="24"/>
          <w:lang w:val="en-US"/>
        </w:rPr>
        <w:t xml:space="preserve"> for the Endorsement of Forest Certification of PEFC</w:t>
      </w:r>
    </w:p>
    <w:p w14:paraId="1719CE35" w14:textId="74ADF106" w:rsidR="00311376" w:rsidRPr="008A5EEA" w:rsidRDefault="00311376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r w:rsidRPr="008A5EEA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CA7F53">
        <w:rPr>
          <w:rFonts w:cs="Arial"/>
          <w:spacing w:val="-6"/>
          <w:sz w:val="24"/>
          <w:szCs w:val="24"/>
          <w:lang w:val="en-US"/>
        </w:rPr>
        <w:t>Mitä</w:t>
      </w:r>
      <w:proofErr w:type="spellEnd"/>
      <w:r w:rsidR="00CA7F53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="00CA7F53">
        <w:rPr>
          <w:rFonts w:cs="Arial"/>
          <w:spacing w:val="-6"/>
          <w:sz w:val="24"/>
          <w:szCs w:val="24"/>
          <w:lang w:val="en-US"/>
        </w:rPr>
        <w:t>puulajeja</w:t>
      </w:r>
      <w:proofErr w:type="spellEnd"/>
      <w:r w:rsidR="00CA7F53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="00CA7F53">
        <w:rPr>
          <w:rFonts w:cs="Arial"/>
          <w:spacing w:val="-6"/>
          <w:sz w:val="24"/>
          <w:szCs w:val="24"/>
          <w:lang w:val="en-US"/>
        </w:rPr>
        <w:t>käytetään</w:t>
      </w:r>
      <w:proofErr w:type="spellEnd"/>
      <w:r w:rsidR="00CA7F53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="00CA7F53">
        <w:rPr>
          <w:rFonts w:cs="Arial"/>
          <w:spacing w:val="-6"/>
          <w:sz w:val="24"/>
          <w:szCs w:val="24"/>
          <w:lang w:val="en-US"/>
        </w:rPr>
        <w:t>enimmäkseen</w:t>
      </w:r>
      <w:proofErr w:type="spellEnd"/>
      <w:r w:rsidR="00CA7F53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="00CA7F53">
        <w:rPr>
          <w:rFonts w:cs="Arial"/>
          <w:spacing w:val="-6"/>
          <w:sz w:val="24"/>
          <w:szCs w:val="24"/>
          <w:lang w:val="en-US"/>
        </w:rPr>
        <w:t>rakenteissa</w:t>
      </w:r>
      <w:proofErr w:type="spellEnd"/>
      <w:r w:rsidR="00CA7F53">
        <w:rPr>
          <w:rFonts w:cs="Arial"/>
          <w:spacing w:val="-6"/>
          <w:sz w:val="24"/>
          <w:szCs w:val="24"/>
          <w:lang w:val="en-US"/>
        </w:rPr>
        <w:t>?</w:t>
      </w:r>
    </w:p>
    <w:p w14:paraId="3437E07A" w14:textId="6D363F67" w:rsidR="001219AD" w:rsidRPr="00D95EFC" w:rsidRDefault="00CA7F53" w:rsidP="00D95EFC">
      <w:pPr>
        <w:pStyle w:val="Luettelokappale"/>
        <w:spacing w:after="0" w:line="240" w:lineRule="auto"/>
        <w:ind w:left="426"/>
        <w:rPr>
          <w:rFonts w:cs="Arial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u w:val="single"/>
          <w:lang w:val="en-US"/>
        </w:rPr>
        <w:t>Vastaus</w:t>
      </w:r>
      <w:r w:rsidR="00E87C29" w:rsidRPr="008A5EEA">
        <w:rPr>
          <w:rFonts w:cs="Arial"/>
          <w:sz w:val="24"/>
          <w:szCs w:val="24"/>
          <w:u w:val="single"/>
          <w:lang w:val="en-US"/>
        </w:rPr>
        <w:t>:</w:t>
      </w:r>
      <w:r w:rsidR="00311376" w:rsidRPr="00CA7F53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CA7F53">
        <w:rPr>
          <w:rFonts w:cs="Arial"/>
          <w:sz w:val="24"/>
          <w:szCs w:val="24"/>
          <w:lang w:val="en-US"/>
        </w:rPr>
        <w:t>Kuusi</w:t>
      </w:r>
      <w:proofErr w:type="spellEnd"/>
      <w:r w:rsidRPr="00CA7F53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CA7F53">
        <w:rPr>
          <w:rFonts w:cs="Arial"/>
          <w:sz w:val="24"/>
          <w:szCs w:val="24"/>
          <w:lang w:val="en-US"/>
        </w:rPr>
        <w:t>mänty</w:t>
      </w:r>
      <w:proofErr w:type="spellEnd"/>
      <w:r w:rsidRPr="00CA7F53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CA7F53">
        <w:rPr>
          <w:rFonts w:cs="Arial"/>
          <w:sz w:val="24"/>
          <w:szCs w:val="24"/>
          <w:lang w:val="en-US"/>
        </w:rPr>
        <w:t>lehtikuusi</w:t>
      </w:r>
      <w:proofErr w:type="spellEnd"/>
      <w:r w:rsidRPr="00CA7F53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CA7F53">
        <w:rPr>
          <w:rFonts w:cs="Arial"/>
          <w:sz w:val="24"/>
          <w:szCs w:val="24"/>
          <w:lang w:val="en-US"/>
        </w:rPr>
        <w:t>tammi</w:t>
      </w:r>
      <w:proofErr w:type="spellEnd"/>
      <w:r w:rsidRPr="00CA7F53">
        <w:rPr>
          <w:rFonts w:cs="Arial"/>
          <w:sz w:val="24"/>
          <w:szCs w:val="24"/>
          <w:lang w:val="en-US"/>
        </w:rPr>
        <w:t xml:space="preserve"> ja </w:t>
      </w:r>
      <w:proofErr w:type="spellStart"/>
      <w:r w:rsidRPr="00CA7F53">
        <w:rPr>
          <w:rFonts w:cs="Arial"/>
          <w:sz w:val="24"/>
          <w:szCs w:val="24"/>
          <w:lang w:val="en-US"/>
        </w:rPr>
        <w:t>koivu</w:t>
      </w:r>
      <w:proofErr w:type="spellEnd"/>
      <w:r w:rsidRPr="00CA7F53">
        <w:rPr>
          <w:rFonts w:cs="Arial"/>
          <w:sz w:val="24"/>
          <w:szCs w:val="24"/>
          <w:lang w:val="en-US"/>
        </w:rPr>
        <w:t xml:space="preserve"> (</w:t>
      </w:r>
      <w:proofErr w:type="spellStart"/>
      <w:r w:rsidRPr="00CA7F53">
        <w:rPr>
          <w:rFonts w:cs="Arial"/>
          <w:sz w:val="24"/>
          <w:szCs w:val="24"/>
          <w:lang w:val="en-US"/>
        </w:rPr>
        <w:t>vanerimateriaalina</w:t>
      </w:r>
      <w:proofErr w:type="spellEnd"/>
      <w:r w:rsidRPr="00CA7F53">
        <w:rPr>
          <w:rFonts w:cs="Arial"/>
          <w:sz w:val="24"/>
          <w:szCs w:val="24"/>
          <w:lang w:val="en-US"/>
        </w:rPr>
        <w:t>)</w:t>
      </w:r>
    </w:p>
    <w:p w14:paraId="44F478AE" w14:textId="5238183C" w:rsidR="00012B10" w:rsidRPr="008A5EEA" w:rsidRDefault="00084225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proofErr w:type="spellStart"/>
      <w:r w:rsidRPr="00084225">
        <w:rPr>
          <w:rFonts w:cs="Arial"/>
          <w:sz w:val="24"/>
          <w:szCs w:val="24"/>
          <w:lang w:val="en-US"/>
        </w:rPr>
        <w:t>Mainitse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joitain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rakenneteräksen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etuja</w:t>
      </w:r>
      <w:proofErr w:type="spellEnd"/>
      <w:r>
        <w:rPr>
          <w:rFonts w:cs="Arial"/>
          <w:sz w:val="24"/>
          <w:szCs w:val="24"/>
          <w:lang w:val="en-US"/>
        </w:rPr>
        <w:t>.</w:t>
      </w:r>
    </w:p>
    <w:p w14:paraId="5EAB6B28" w14:textId="7360E416" w:rsidR="001219AD" w:rsidRPr="00D95EFC" w:rsidRDefault="00084225" w:rsidP="00D95EFC">
      <w:pPr>
        <w:pStyle w:val="Luettelokappale"/>
        <w:spacing w:after="0" w:line="240" w:lineRule="auto"/>
        <w:ind w:left="426"/>
        <w:rPr>
          <w:rFonts w:cs="Arial"/>
          <w:spacing w:val="-6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u w:val="single"/>
          <w:lang w:val="en-US"/>
        </w:rPr>
        <w:t>Vastaus</w:t>
      </w:r>
      <w:r w:rsidR="0092620D" w:rsidRPr="008A5EEA">
        <w:rPr>
          <w:rFonts w:cs="Arial"/>
          <w:sz w:val="24"/>
          <w:szCs w:val="24"/>
          <w:u w:val="single"/>
          <w:lang w:val="en-US"/>
        </w:rPr>
        <w:t>:</w:t>
      </w:r>
      <w:r w:rsidR="0092620D"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8A2395">
        <w:rPr>
          <w:rFonts w:cs="Arial"/>
          <w:sz w:val="24"/>
          <w:szCs w:val="24"/>
          <w:lang w:val="en-US"/>
        </w:rPr>
        <w:t>P</w:t>
      </w:r>
      <w:r w:rsidRPr="00084225">
        <w:rPr>
          <w:rFonts w:cs="Arial"/>
          <w:sz w:val="24"/>
          <w:szCs w:val="24"/>
          <w:lang w:val="en-US"/>
        </w:rPr>
        <w:t>uristus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- ja </w:t>
      </w:r>
      <w:proofErr w:type="spellStart"/>
      <w:r w:rsidRPr="00084225">
        <w:rPr>
          <w:rFonts w:cs="Arial"/>
          <w:sz w:val="24"/>
          <w:szCs w:val="24"/>
          <w:lang w:val="en-US"/>
        </w:rPr>
        <w:t>vetolujuus</w:t>
      </w:r>
      <w:proofErr w:type="spellEnd"/>
      <w:r>
        <w:rPr>
          <w:rFonts w:cs="Arial"/>
          <w:sz w:val="24"/>
          <w:szCs w:val="24"/>
          <w:lang w:val="en-US"/>
        </w:rPr>
        <w:t>,</w:t>
      </w:r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tulenkestäv</w:t>
      </w:r>
      <w:r>
        <w:rPr>
          <w:rFonts w:cs="Arial"/>
          <w:sz w:val="24"/>
          <w:szCs w:val="24"/>
          <w:lang w:val="en-US"/>
        </w:rPr>
        <w:t>yys</w:t>
      </w:r>
      <w:proofErr w:type="spellEnd"/>
      <w:r>
        <w:rPr>
          <w:rFonts w:cs="Arial"/>
          <w:sz w:val="24"/>
          <w:szCs w:val="24"/>
          <w:lang w:val="en-US"/>
        </w:rPr>
        <w:t>,</w:t>
      </w:r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kestävä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raken</w:t>
      </w:r>
      <w:r>
        <w:rPr>
          <w:rFonts w:cs="Arial"/>
          <w:sz w:val="24"/>
          <w:szCs w:val="24"/>
          <w:lang w:val="en-US"/>
        </w:rPr>
        <w:t>ne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perustuksissa</w:t>
      </w:r>
      <w:proofErr w:type="spellEnd"/>
      <w:r>
        <w:rPr>
          <w:rFonts w:cs="Arial"/>
          <w:sz w:val="24"/>
          <w:szCs w:val="24"/>
          <w:lang w:val="en-US"/>
        </w:rPr>
        <w:t xml:space="preserve">, </w:t>
      </w:r>
      <w:proofErr w:type="spellStart"/>
      <w:r>
        <w:rPr>
          <w:rFonts w:cs="Arial"/>
          <w:sz w:val="24"/>
          <w:szCs w:val="24"/>
          <w:lang w:val="en-US"/>
        </w:rPr>
        <w:t>laitureissa</w:t>
      </w:r>
      <w:proofErr w:type="spellEnd"/>
      <w:r>
        <w:rPr>
          <w:rFonts w:cs="Arial"/>
          <w:sz w:val="24"/>
          <w:szCs w:val="24"/>
          <w:lang w:val="en-US"/>
        </w:rPr>
        <w:t xml:space="preserve">, </w:t>
      </w:r>
      <w:proofErr w:type="spellStart"/>
      <w:r>
        <w:rPr>
          <w:rFonts w:cs="Arial"/>
          <w:sz w:val="24"/>
          <w:szCs w:val="24"/>
          <w:lang w:val="en-US"/>
        </w:rPr>
        <w:t>padoissa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jne</w:t>
      </w:r>
      <w:proofErr w:type="spellEnd"/>
      <w:r>
        <w:rPr>
          <w:rFonts w:cs="Arial"/>
          <w:sz w:val="24"/>
          <w:szCs w:val="24"/>
          <w:lang w:val="en-US"/>
        </w:rPr>
        <w:t xml:space="preserve">… </w:t>
      </w:r>
      <w:proofErr w:type="spellStart"/>
      <w:r>
        <w:rPr>
          <w:rFonts w:cs="Arial"/>
          <w:sz w:val="24"/>
          <w:szCs w:val="24"/>
          <w:lang w:val="en-US"/>
        </w:rPr>
        <w:t>T</w:t>
      </w:r>
      <w:r w:rsidRPr="00084225">
        <w:rPr>
          <w:rFonts w:cs="Arial"/>
          <w:sz w:val="24"/>
          <w:szCs w:val="24"/>
          <w:lang w:val="en-US"/>
        </w:rPr>
        <w:t>eräsbetoni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 on </w:t>
      </w:r>
      <w:proofErr w:type="spellStart"/>
      <w:r w:rsidRPr="00084225">
        <w:rPr>
          <w:rFonts w:cs="Arial"/>
          <w:sz w:val="24"/>
          <w:szCs w:val="24"/>
          <w:lang w:val="en-US"/>
        </w:rPr>
        <w:t>taloudellisin</w:t>
      </w:r>
      <w:proofErr w:type="spellEnd"/>
      <w:r w:rsidRPr="0008422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084225">
        <w:rPr>
          <w:rFonts w:cs="Arial"/>
          <w:sz w:val="24"/>
          <w:szCs w:val="24"/>
          <w:lang w:val="en-US"/>
        </w:rPr>
        <w:t>rakennusmateriaali</w:t>
      </w:r>
      <w:proofErr w:type="spellEnd"/>
      <w:r w:rsidRPr="00084225">
        <w:rPr>
          <w:rFonts w:cs="Arial"/>
          <w:spacing w:val="-6"/>
          <w:sz w:val="24"/>
          <w:szCs w:val="24"/>
          <w:lang w:val="en-US"/>
        </w:rPr>
        <w:t>.</w:t>
      </w:r>
    </w:p>
    <w:p w14:paraId="015C58A1" w14:textId="4DB6FCED" w:rsidR="0092620D" w:rsidRPr="008A5EEA" w:rsidRDefault="00272D2C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Mainitse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joitain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teräsbetonin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etuja</w:t>
      </w:r>
      <w:proofErr w:type="spellEnd"/>
      <w:r>
        <w:rPr>
          <w:rFonts w:cs="Arial"/>
          <w:sz w:val="24"/>
          <w:szCs w:val="24"/>
          <w:lang w:val="en-US"/>
        </w:rPr>
        <w:t>.</w:t>
      </w:r>
    </w:p>
    <w:p w14:paraId="713AB844" w14:textId="13EBCFBA" w:rsidR="001219AD" w:rsidRPr="008A5EEA" w:rsidRDefault="00272D2C" w:rsidP="00D95EFC">
      <w:pPr>
        <w:ind w:left="426"/>
        <w:rPr>
          <w:rFonts w:cs="Arial"/>
          <w:spacing w:val="-6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Vastaus</w:t>
      </w:r>
      <w:r w:rsidR="0092620D" w:rsidRPr="008A5EEA">
        <w:rPr>
          <w:rFonts w:cs="Arial"/>
          <w:sz w:val="24"/>
          <w:szCs w:val="24"/>
          <w:u w:val="single"/>
        </w:rPr>
        <w:t>:</w:t>
      </w:r>
      <w:r w:rsidR="0092620D" w:rsidRPr="0061087B">
        <w:rPr>
          <w:rFonts w:cs="Arial"/>
          <w:sz w:val="24"/>
          <w:szCs w:val="24"/>
        </w:rPr>
        <w:t xml:space="preserve"> </w:t>
      </w:r>
      <w:proofErr w:type="spellStart"/>
      <w:r w:rsidR="008A2395">
        <w:rPr>
          <w:rFonts w:cs="Arial"/>
          <w:sz w:val="24"/>
          <w:szCs w:val="24"/>
        </w:rPr>
        <w:t>T</w:t>
      </w:r>
      <w:r w:rsidRPr="0061087B">
        <w:rPr>
          <w:rFonts w:cs="Arial"/>
          <w:sz w:val="24"/>
          <w:szCs w:val="24"/>
        </w:rPr>
        <w:t>eräksellä</w:t>
      </w:r>
      <w:proofErr w:type="spellEnd"/>
      <w:r w:rsidRPr="0061087B">
        <w:rPr>
          <w:rFonts w:cs="Arial"/>
          <w:sz w:val="24"/>
          <w:szCs w:val="24"/>
        </w:rPr>
        <w:t xml:space="preserve"> on </w:t>
      </w:r>
      <w:proofErr w:type="spellStart"/>
      <w:r w:rsidRPr="0061087B">
        <w:rPr>
          <w:rFonts w:cs="Arial"/>
          <w:sz w:val="24"/>
          <w:szCs w:val="24"/>
        </w:rPr>
        <w:t>korkea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lujuussuhde</w:t>
      </w:r>
      <w:proofErr w:type="spellEnd"/>
      <w:r w:rsidRPr="0061087B">
        <w:rPr>
          <w:rFonts w:cs="Arial"/>
          <w:sz w:val="24"/>
          <w:szCs w:val="24"/>
        </w:rPr>
        <w:t xml:space="preserve">, </w:t>
      </w:r>
      <w:proofErr w:type="spellStart"/>
      <w:r w:rsidRPr="0061087B">
        <w:rPr>
          <w:rFonts w:cs="Arial"/>
          <w:sz w:val="24"/>
          <w:szCs w:val="24"/>
        </w:rPr>
        <w:t>korjauksen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helppous</w:t>
      </w:r>
      <w:proofErr w:type="spellEnd"/>
      <w:r w:rsidR="00F87921">
        <w:rPr>
          <w:rFonts w:cs="Arial"/>
          <w:sz w:val="24"/>
          <w:szCs w:val="24"/>
        </w:rPr>
        <w:t>,</w:t>
      </w:r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toistuva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käyttö</w:t>
      </w:r>
      <w:proofErr w:type="spellEnd"/>
      <w:r w:rsidRPr="0061087B">
        <w:rPr>
          <w:rFonts w:cs="Arial"/>
          <w:sz w:val="24"/>
          <w:szCs w:val="24"/>
        </w:rPr>
        <w:t xml:space="preserve"> ja </w:t>
      </w:r>
      <w:proofErr w:type="spellStart"/>
      <w:r w:rsidRPr="0061087B">
        <w:rPr>
          <w:rFonts w:cs="Arial"/>
          <w:sz w:val="24"/>
          <w:szCs w:val="24"/>
        </w:rPr>
        <w:t>olemassa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olevien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rakenteiden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laajentamisen</w:t>
      </w:r>
      <w:proofErr w:type="spellEnd"/>
      <w:r w:rsidRPr="0061087B">
        <w:rPr>
          <w:rFonts w:cs="Arial"/>
          <w:sz w:val="24"/>
          <w:szCs w:val="24"/>
        </w:rPr>
        <w:t xml:space="preserve"> </w:t>
      </w:r>
      <w:proofErr w:type="spellStart"/>
      <w:r w:rsidRPr="0061087B">
        <w:rPr>
          <w:rFonts w:cs="Arial"/>
          <w:sz w:val="24"/>
          <w:szCs w:val="24"/>
        </w:rPr>
        <w:t>tehokkuus</w:t>
      </w:r>
      <w:proofErr w:type="spellEnd"/>
      <w:r w:rsidRPr="0061087B">
        <w:rPr>
          <w:rFonts w:cs="Arial"/>
          <w:sz w:val="24"/>
          <w:szCs w:val="24"/>
        </w:rPr>
        <w:t>.</w:t>
      </w:r>
    </w:p>
    <w:p w14:paraId="5F8CAC43" w14:textId="171C3C5D" w:rsidR="0092620D" w:rsidRPr="008A5EEA" w:rsidRDefault="001B78F2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Mainitse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joitain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rakennepuun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etuja</w:t>
      </w:r>
      <w:proofErr w:type="spellEnd"/>
      <w:r>
        <w:rPr>
          <w:rFonts w:cs="Arial"/>
          <w:sz w:val="24"/>
          <w:szCs w:val="24"/>
          <w:lang w:val="en-US"/>
        </w:rPr>
        <w:t>.</w:t>
      </w:r>
    </w:p>
    <w:p w14:paraId="74BC07A1" w14:textId="2F034497" w:rsidR="001219AD" w:rsidRPr="008A5EEA" w:rsidRDefault="00AB1638" w:rsidP="00D95EFC">
      <w:pPr>
        <w:ind w:left="426"/>
        <w:rPr>
          <w:rFonts w:cs="Arial"/>
          <w:spacing w:val="-6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Vastaus</w:t>
      </w:r>
      <w:r w:rsidR="0092620D" w:rsidRPr="008A5EEA">
        <w:rPr>
          <w:rFonts w:cs="Arial"/>
          <w:sz w:val="24"/>
          <w:szCs w:val="24"/>
          <w:u w:val="single"/>
        </w:rPr>
        <w:t>:</w:t>
      </w:r>
      <w:r w:rsidR="00012B10"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="008A2395">
        <w:rPr>
          <w:rFonts w:cs="Arial"/>
          <w:spacing w:val="-6"/>
          <w:sz w:val="24"/>
          <w:szCs w:val="24"/>
        </w:rPr>
        <w:t>V</w:t>
      </w:r>
      <w:r w:rsidRPr="008A2395">
        <w:rPr>
          <w:rFonts w:cs="Arial"/>
          <w:spacing w:val="-6"/>
          <w:sz w:val="24"/>
          <w:szCs w:val="24"/>
        </w:rPr>
        <w:t>etolujuus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syiden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suunnassa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; </w:t>
      </w:r>
      <w:proofErr w:type="spellStart"/>
      <w:r w:rsidRPr="008A2395">
        <w:rPr>
          <w:rFonts w:cs="Arial"/>
          <w:spacing w:val="-6"/>
          <w:sz w:val="24"/>
          <w:szCs w:val="24"/>
        </w:rPr>
        <w:t>sähkö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- ja </w:t>
      </w:r>
      <w:proofErr w:type="spellStart"/>
      <w:r w:rsidRPr="008A2395">
        <w:rPr>
          <w:rFonts w:cs="Arial"/>
          <w:spacing w:val="-6"/>
          <w:sz w:val="24"/>
          <w:szCs w:val="24"/>
        </w:rPr>
        <w:t>lämmönkestävyys</w:t>
      </w:r>
      <w:proofErr w:type="spellEnd"/>
      <w:r w:rsidR="008A2395" w:rsidRPr="008A2395">
        <w:rPr>
          <w:rFonts w:cs="Arial"/>
          <w:spacing w:val="-6"/>
          <w:sz w:val="24"/>
          <w:szCs w:val="24"/>
        </w:rPr>
        <w:t>,</w:t>
      </w:r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äänen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="008A2395" w:rsidRPr="008A2395">
        <w:rPr>
          <w:rFonts w:cs="Arial"/>
          <w:spacing w:val="-6"/>
          <w:sz w:val="24"/>
          <w:szCs w:val="24"/>
        </w:rPr>
        <w:t>eristyminen</w:t>
      </w:r>
      <w:proofErr w:type="spellEnd"/>
      <w:r w:rsidR="008A2395" w:rsidRPr="008A2395">
        <w:rPr>
          <w:rFonts w:cs="Arial"/>
          <w:spacing w:val="-6"/>
          <w:sz w:val="24"/>
          <w:szCs w:val="24"/>
        </w:rPr>
        <w:t>,</w:t>
      </w:r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paikallisesti</w:t>
      </w:r>
      <w:proofErr w:type="spellEnd"/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hankittu</w:t>
      </w:r>
      <w:proofErr w:type="spellEnd"/>
      <w:r w:rsidR="008A2395" w:rsidRPr="008A2395">
        <w:rPr>
          <w:rFonts w:cs="Arial"/>
          <w:spacing w:val="-6"/>
          <w:sz w:val="24"/>
          <w:szCs w:val="24"/>
        </w:rPr>
        <w:t xml:space="preserve"> ja</w:t>
      </w:r>
      <w:r w:rsidRPr="008A2395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A2395">
        <w:rPr>
          <w:rFonts w:cs="Arial"/>
          <w:spacing w:val="-6"/>
          <w:sz w:val="24"/>
          <w:szCs w:val="24"/>
        </w:rPr>
        <w:t>ympäristöystävällinen</w:t>
      </w:r>
      <w:proofErr w:type="spellEnd"/>
      <w:r w:rsidRPr="008A2395">
        <w:rPr>
          <w:rFonts w:cs="Arial"/>
          <w:spacing w:val="-6"/>
          <w:sz w:val="24"/>
          <w:szCs w:val="24"/>
        </w:rPr>
        <w:t>.</w:t>
      </w:r>
    </w:p>
    <w:p w14:paraId="61904E38" w14:textId="62E4EA73" w:rsidR="00E87C29" w:rsidRPr="008A5EEA" w:rsidRDefault="00432D77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z w:val="24"/>
          <w:szCs w:val="24"/>
          <w:lang w:val="en-US"/>
        </w:rPr>
      </w:pPr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Kuinka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ristiinlaminoitua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puuta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(CLT)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voidaan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valmistaa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ilman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liimaa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?</w:t>
      </w:r>
    </w:p>
    <w:p w14:paraId="60850869" w14:textId="0B3527BE" w:rsidR="001219AD" w:rsidRPr="00D95EFC" w:rsidRDefault="00432D77" w:rsidP="00D95EFC">
      <w:pPr>
        <w:pStyle w:val="Luettelokappale"/>
        <w:spacing w:after="0" w:line="240" w:lineRule="auto"/>
        <w:ind w:left="426"/>
        <w:rPr>
          <w:rStyle w:val="jlqj4b"/>
          <w:rFonts w:cs="Arial"/>
          <w:spacing w:val="-6"/>
          <w:sz w:val="24"/>
          <w:szCs w:val="24"/>
          <w:u w:val="single"/>
          <w:lang w:val="en-US"/>
        </w:rPr>
      </w:pPr>
      <w:r>
        <w:rPr>
          <w:rFonts w:cs="Arial"/>
          <w:sz w:val="24"/>
          <w:szCs w:val="24"/>
          <w:u w:val="single"/>
          <w:lang w:val="en-US"/>
        </w:rPr>
        <w:t>Vastaus</w:t>
      </w:r>
      <w:r w:rsidR="00E87C29" w:rsidRPr="008A5EEA">
        <w:rPr>
          <w:rFonts w:cs="Arial"/>
          <w:sz w:val="24"/>
          <w:szCs w:val="24"/>
          <w:u w:val="single"/>
          <w:lang w:val="en-US"/>
        </w:rPr>
        <w:t>:</w:t>
      </w:r>
      <w:r w:rsidR="00E87C29" w:rsidRPr="00432D77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Naulaamalla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tapeilla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ja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turpoamisvoiman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avulla</w:t>
      </w:r>
      <w:proofErr w:type="spellEnd"/>
      <w:r w:rsidRPr="00432D77">
        <w:rPr>
          <w:rStyle w:val="jlqj4b"/>
          <w:rFonts w:cs="Arial"/>
          <w:spacing w:val="-6"/>
          <w:sz w:val="24"/>
          <w:szCs w:val="24"/>
          <w:lang w:val="en-US"/>
        </w:rPr>
        <w:t>.</w:t>
      </w:r>
    </w:p>
    <w:p w14:paraId="1C2152F6" w14:textId="78547AC7" w:rsidR="0082184D" w:rsidRPr="008A5EEA" w:rsidRDefault="00FE2A9F" w:rsidP="003B3867">
      <w:pPr>
        <w:pStyle w:val="Luettelokappale"/>
        <w:numPr>
          <w:ilvl w:val="0"/>
          <w:numId w:val="8"/>
        </w:numPr>
        <w:tabs>
          <w:tab w:val="left" w:pos="284"/>
        </w:tabs>
        <w:spacing w:after="0" w:line="240" w:lineRule="auto"/>
        <w:ind w:left="426" w:hanging="426"/>
        <w:rPr>
          <w:rStyle w:val="jlqj4b"/>
          <w:rFonts w:cs="Arial"/>
          <w:spacing w:val="-6"/>
          <w:sz w:val="24"/>
          <w:szCs w:val="24"/>
          <w:lang w:val="en-US"/>
        </w:rPr>
      </w:pP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Mitkä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ovat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puupohjaisten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paneelien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(WBP)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edut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?</w:t>
      </w:r>
    </w:p>
    <w:p w14:paraId="6AA088FF" w14:textId="1C12E054" w:rsidR="001219AD" w:rsidRPr="00D95EFC" w:rsidRDefault="00FE2A9F" w:rsidP="00D95EFC">
      <w:pPr>
        <w:pStyle w:val="Luettelokappale"/>
        <w:spacing w:after="0" w:line="240" w:lineRule="auto"/>
        <w:ind w:left="426"/>
        <w:rPr>
          <w:rStyle w:val="jlqj4b"/>
          <w:rFonts w:cs="Arial"/>
          <w:spacing w:val="-6"/>
          <w:sz w:val="24"/>
          <w:szCs w:val="24"/>
          <w:u w:val="single"/>
          <w:lang w:val="en-US"/>
        </w:rPr>
      </w:pPr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>Vastaus</w:t>
      </w:r>
      <w:r w:rsidR="0082184D" w:rsidRPr="008A5EEA">
        <w:rPr>
          <w:rStyle w:val="jlqj4b"/>
          <w:rFonts w:cs="Arial"/>
          <w:spacing w:val="-6"/>
          <w:sz w:val="24"/>
          <w:szCs w:val="24"/>
          <w:u w:val="single"/>
          <w:lang w:val="en-US"/>
        </w:rPr>
        <w:t>:</w:t>
      </w:r>
      <w:r w:rsidR="0082184D"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Erittäin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suuret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ja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vaihtelevat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koot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;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muodon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pysyvyys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ei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muodonmuutoksia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suhteellisen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kosteuden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muutoksista</w:t>
      </w:r>
      <w:proofErr w:type="spellEnd"/>
      <w:r w:rsidRPr="00FE2A9F">
        <w:rPr>
          <w:rStyle w:val="jlqj4b"/>
          <w:rFonts w:cs="Arial"/>
          <w:spacing w:val="-6"/>
          <w:sz w:val="24"/>
          <w:szCs w:val="24"/>
          <w:lang w:val="en-US"/>
        </w:rPr>
        <w:t>.</w:t>
      </w:r>
    </w:p>
    <w:p w14:paraId="2BE260F3" w14:textId="060B70BA" w:rsidR="0082184D" w:rsidRPr="008A5EEA" w:rsidRDefault="004710CB" w:rsidP="003B3867">
      <w:pPr>
        <w:pStyle w:val="Luettelokappale"/>
        <w:numPr>
          <w:ilvl w:val="0"/>
          <w:numId w:val="8"/>
        </w:numPr>
        <w:tabs>
          <w:tab w:val="left" w:pos="284"/>
        </w:tabs>
        <w:spacing w:after="0" w:line="240" w:lineRule="auto"/>
        <w:ind w:left="426" w:hanging="426"/>
        <w:rPr>
          <w:rStyle w:val="jlqj4b"/>
          <w:rFonts w:cs="Arial"/>
          <w:spacing w:val="-6"/>
          <w:sz w:val="24"/>
          <w:szCs w:val="24"/>
          <w:lang w:val="en-US"/>
        </w:rPr>
      </w:pP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Missä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vaneria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voidaan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käyttää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>?</w:t>
      </w:r>
    </w:p>
    <w:p w14:paraId="2BB48B36" w14:textId="6B8C3BD4" w:rsidR="001219AD" w:rsidRPr="008A5EEA" w:rsidRDefault="004710CB" w:rsidP="00D95EFC">
      <w:pPr>
        <w:ind w:left="426"/>
        <w:rPr>
          <w:rFonts w:cs="Arial"/>
          <w:spacing w:val="-6"/>
          <w:sz w:val="24"/>
          <w:szCs w:val="24"/>
          <w:u w:val="single"/>
        </w:rPr>
      </w:pPr>
      <w:r>
        <w:rPr>
          <w:rFonts w:cs="Arial"/>
          <w:spacing w:val="-6"/>
          <w:sz w:val="24"/>
          <w:szCs w:val="24"/>
          <w:u w:val="single"/>
        </w:rPr>
        <w:t>Vastaus</w:t>
      </w:r>
      <w:r w:rsidR="0082184D" w:rsidRPr="008A5EEA">
        <w:rPr>
          <w:rFonts w:cs="Arial"/>
          <w:spacing w:val="-6"/>
          <w:sz w:val="24"/>
          <w:szCs w:val="24"/>
          <w:u w:val="single"/>
        </w:rPr>
        <w:t>:</w:t>
      </w:r>
      <w:r w:rsidRPr="00565D19"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Katon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alusrakenteet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, </w:t>
      </w:r>
      <w:proofErr w:type="spellStart"/>
      <w:r w:rsidR="00082410" w:rsidRPr="00565D19">
        <w:rPr>
          <w:rFonts w:cs="Arial"/>
          <w:spacing w:val="-6"/>
          <w:sz w:val="24"/>
          <w:szCs w:val="24"/>
        </w:rPr>
        <w:t>alapohjan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materiaali</w:t>
      </w:r>
      <w:r w:rsidR="00082410" w:rsidRPr="00565D19">
        <w:rPr>
          <w:rFonts w:cs="Arial"/>
          <w:spacing w:val="-6"/>
          <w:sz w:val="24"/>
          <w:szCs w:val="24"/>
        </w:rPr>
        <w:t>n</w:t>
      </w:r>
      <w:r w:rsidRPr="00565D19">
        <w:rPr>
          <w:rFonts w:cs="Arial"/>
          <w:spacing w:val="-6"/>
          <w:sz w:val="24"/>
          <w:szCs w:val="24"/>
        </w:rPr>
        <w:t>a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, </w:t>
      </w:r>
      <w:proofErr w:type="spellStart"/>
      <w:r w:rsidRPr="00565D19">
        <w:rPr>
          <w:rFonts w:cs="Arial"/>
          <w:spacing w:val="-6"/>
          <w:sz w:val="24"/>
          <w:szCs w:val="24"/>
        </w:rPr>
        <w:t>jäykistävä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laudoitus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seinä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- ja </w:t>
      </w:r>
      <w:proofErr w:type="spellStart"/>
      <w:r w:rsidRPr="00565D19">
        <w:rPr>
          <w:rFonts w:cs="Arial"/>
          <w:spacing w:val="-6"/>
          <w:sz w:val="24"/>
          <w:szCs w:val="24"/>
        </w:rPr>
        <w:t>kantaviin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</w:rPr>
        <w:t>rakenteisiin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, </w:t>
      </w:r>
      <w:proofErr w:type="spellStart"/>
      <w:r w:rsidRPr="00565D19">
        <w:rPr>
          <w:rFonts w:cs="Arial"/>
          <w:spacing w:val="-6"/>
          <w:sz w:val="24"/>
          <w:szCs w:val="24"/>
        </w:rPr>
        <w:t>sisävuori</w:t>
      </w:r>
      <w:proofErr w:type="spellEnd"/>
      <w:r w:rsidRPr="00565D19">
        <w:rPr>
          <w:rFonts w:cs="Arial"/>
          <w:spacing w:val="-6"/>
          <w:sz w:val="24"/>
          <w:szCs w:val="24"/>
        </w:rPr>
        <w:t xml:space="preserve"> ja </w:t>
      </w:r>
      <w:proofErr w:type="spellStart"/>
      <w:r w:rsidRPr="00565D19">
        <w:rPr>
          <w:rFonts w:cs="Arial"/>
          <w:spacing w:val="-6"/>
          <w:sz w:val="24"/>
          <w:szCs w:val="24"/>
        </w:rPr>
        <w:t>verhoilu</w:t>
      </w:r>
      <w:proofErr w:type="spellEnd"/>
      <w:r w:rsidRPr="00565D19">
        <w:rPr>
          <w:rFonts w:cs="Arial"/>
          <w:spacing w:val="-6"/>
          <w:sz w:val="24"/>
          <w:szCs w:val="24"/>
        </w:rPr>
        <w:t>.</w:t>
      </w:r>
    </w:p>
    <w:p w14:paraId="5C4DDCBE" w14:textId="739E981D" w:rsidR="0082184D" w:rsidRPr="008A5EEA" w:rsidRDefault="00821C32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pacing w:val="-6"/>
          <w:sz w:val="24"/>
          <w:szCs w:val="24"/>
          <w:lang w:val="en-US"/>
        </w:rPr>
      </w:pPr>
      <w:proofErr w:type="spellStart"/>
      <w:r>
        <w:rPr>
          <w:rFonts w:cs="Arial"/>
          <w:spacing w:val="-6"/>
          <w:sz w:val="24"/>
          <w:szCs w:val="24"/>
          <w:lang w:val="en-US"/>
        </w:rPr>
        <w:t>Millaisia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lastulevytyyppejä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tiedetään</w:t>
      </w:r>
      <w:proofErr w:type="spellEnd"/>
      <w:r>
        <w:rPr>
          <w:rFonts w:cs="Arial"/>
          <w:spacing w:val="-6"/>
          <w:sz w:val="24"/>
          <w:szCs w:val="24"/>
          <w:lang w:val="en-US"/>
        </w:rPr>
        <w:t>?</w:t>
      </w:r>
    </w:p>
    <w:p w14:paraId="1EED1C04" w14:textId="005E83EE" w:rsidR="0082184D" w:rsidRPr="008A5EEA" w:rsidRDefault="00821C32" w:rsidP="003467A2">
      <w:pPr>
        <w:pStyle w:val="Luettelokappale"/>
        <w:spacing w:after="0" w:line="240" w:lineRule="auto"/>
        <w:ind w:left="426"/>
        <w:rPr>
          <w:rFonts w:cs="Arial"/>
          <w:spacing w:val="-6"/>
          <w:sz w:val="24"/>
          <w:szCs w:val="24"/>
          <w:u w:val="single"/>
          <w:lang w:val="en-US"/>
        </w:rPr>
      </w:pPr>
      <w:r>
        <w:rPr>
          <w:rFonts w:cs="Arial"/>
          <w:spacing w:val="-6"/>
          <w:sz w:val="24"/>
          <w:szCs w:val="24"/>
          <w:u w:val="single"/>
          <w:lang w:val="en-US"/>
        </w:rPr>
        <w:t>Vastaus</w:t>
      </w:r>
      <w:r w:rsidR="0082184D" w:rsidRPr="008A5EEA">
        <w:rPr>
          <w:rFonts w:cs="Arial"/>
          <w:spacing w:val="-6"/>
          <w:sz w:val="24"/>
          <w:szCs w:val="24"/>
          <w:u w:val="single"/>
          <w:lang w:val="en-US"/>
        </w:rPr>
        <w:t>:</w:t>
      </w:r>
      <w:r w:rsidR="0082184D" w:rsidRPr="00821C32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Lastulevy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orientoitu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lastulevy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sementtisidottu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lastulevy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 xml:space="preserve"> ja </w:t>
      </w:r>
      <w:proofErr w:type="spellStart"/>
      <w:r w:rsidRPr="00821C32">
        <w:rPr>
          <w:rFonts w:cs="Arial"/>
          <w:spacing w:val="-6"/>
          <w:sz w:val="24"/>
          <w:szCs w:val="24"/>
          <w:lang w:val="en-US"/>
        </w:rPr>
        <w:t>fibroliitti</w:t>
      </w:r>
      <w:proofErr w:type="spellEnd"/>
      <w:r w:rsidRPr="00821C32">
        <w:rPr>
          <w:rFonts w:cs="Arial"/>
          <w:spacing w:val="-6"/>
          <w:sz w:val="24"/>
          <w:szCs w:val="24"/>
          <w:lang w:val="en-US"/>
        </w:rPr>
        <w:t>.</w:t>
      </w:r>
    </w:p>
    <w:p w14:paraId="21CB62FB" w14:textId="38431D41" w:rsidR="0082184D" w:rsidRPr="008A5EEA" w:rsidRDefault="00565D19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pacing w:val="-6"/>
          <w:sz w:val="24"/>
          <w:szCs w:val="24"/>
          <w:lang w:val="en-US"/>
        </w:rPr>
      </w:pPr>
      <w:proofErr w:type="spellStart"/>
      <w:r>
        <w:rPr>
          <w:rFonts w:cs="Arial"/>
          <w:spacing w:val="-6"/>
          <w:sz w:val="24"/>
          <w:szCs w:val="24"/>
          <w:lang w:val="en-US"/>
        </w:rPr>
        <w:t>Nimeä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kaksi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pääluokkaa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johon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puukuitulevyt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voidaan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jakaa</w:t>
      </w:r>
      <w:proofErr w:type="spellEnd"/>
      <w:r>
        <w:rPr>
          <w:rFonts w:cs="Arial"/>
          <w:spacing w:val="-6"/>
          <w:sz w:val="24"/>
          <w:szCs w:val="24"/>
          <w:lang w:val="en-US"/>
        </w:rPr>
        <w:t>.</w:t>
      </w:r>
    </w:p>
    <w:p w14:paraId="484D51A9" w14:textId="11918842" w:rsidR="001219AD" w:rsidRPr="00D95EFC" w:rsidRDefault="00565D19" w:rsidP="00D95EFC">
      <w:pPr>
        <w:pStyle w:val="Luettelokappale"/>
        <w:spacing w:after="0" w:line="240" w:lineRule="auto"/>
        <w:ind w:left="426"/>
        <w:rPr>
          <w:rFonts w:cs="Arial"/>
          <w:spacing w:val="-6"/>
          <w:sz w:val="24"/>
          <w:szCs w:val="24"/>
          <w:u w:val="single"/>
          <w:lang w:val="en-US"/>
        </w:rPr>
      </w:pPr>
      <w:r>
        <w:rPr>
          <w:rFonts w:cs="Arial"/>
          <w:spacing w:val="-6"/>
          <w:sz w:val="24"/>
          <w:szCs w:val="24"/>
          <w:u w:val="single"/>
          <w:lang w:val="en-US"/>
        </w:rPr>
        <w:t>Vastaus</w:t>
      </w:r>
      <w:r w:rsidR="00FA2636" w:rsidRPr="008A5EEA">
        <w:rPr>
          <w:rFonts w:cs="Arial"/>
          <w:spacing w:val="-6"/>
          <w:sz w:val="24"/>
          <w:szCs w:val="24"/>
          <w:u w:val="single"/>
          <w:lang w:val="en-US"/>
        </w:rPr>
        <w:t>:</w:t>
      </w:r>
      <w:r w:rsidR="00FA2636" w:rsidRPr="00565D19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Huokoiset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 (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käytetään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lämmöneristykseen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) ja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kovat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 (MDF, HDF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esim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.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lattioille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 xml:space="preserve">) </w:t>
      </w:r>
      <w:proofErr w:type="spellStart"/>
      <w:r w:rsidRPr="00565D19">
        <w:rPr>
          <w:rFonts w:cs="Arial"/>
          <w:spacing w:val="-6"/>
          <w:sz w:val="24"/>
          <w:szCs w:val="24"/>
          <w:lang w:val="en-US"/>
        </w:rPr>
        <w:t>levyt</w:t>
      </w:r>
      <w:proofErr w:type="spellEnd"/>
      <w:r w:rsidRPr="00565D19">
        <w:rPr>
          <w:rFonts w:cs="Arial"/>
          <w:spacing w:val="-6"/>
          <w:sz w:val="24"/>
          <w:szCs w:val="24"/>
          <w:lang w:val="en-US"/>
        </w:rPr>
        <w:t>.</w:t>
      </w:r>
    </w:p>
    <w:p w14:paraId="3222BE1F" w14:textId="4B72C58A" w:rsidR="00406B4A" w:rsidRPr="008A5EEA" w:rsidRDefault="00953DDC" w:rsidP="003B3867">
      <w:pPr>
        <w:pStyle w:val="Luettelokappale"/>
        <w:numPr>
          <w:ilvl w:val="0"/>
          <w:numId w:val="8"/>
        </w:numPr>
        <w:spacing w:after="0" w:line="240" w:lineRule="auto"/>
        <w:ind w:left="426" w:hanging="426"/>
        <w:rPr>
          <w:rFonts w:cs="Arial"/>
          <w:spacing w:val="-6"/>
          <w:sz w:val="24"/>
          <w:szCs w:val="24"/>
          <w:lang w:val="en-US"/>
        </w:rPr>
      </w:pPr>
      <w:proofErr w:type="spellStart"/>
      <w:r>
        <w:rPr>
          <w:rFonts w:cs="Arial"/>
          <w:spacing w:val="-6"/>
          <w:sz w:val="24"/>
          <w:szCs w:val="24"/>
          <w:lang w:val="en-US"/>
        </w:rPr>
        <w:t>Nimeä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puumuovikomposiittien</w:t>
      </w:r>
      <w:proofErr w:type="spellEnd"/>
      <w:r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sisältö</w:t>
      </w:r>
      <w:proofErr w:type="spellEnd"/>
      <w:r>
        <w:rPr>
          <w:rFonts w:cs="Arial"/>
          <w:spacing w:val="-6"/>
          <w:sz w:val="24"/>
          <w:szCs w:val="24"/>
          <w:lang w:val="en-US"/>
        </w:rPr>
        <w:t>.</w:t>
      </w:r>
    </w:p>
    <w:p w14:paraId="42AAD4AD" w14:textId="1F9E39C1" w:rsidR="00406B4A" w:rsidRDefault="00953DDC" w:rsidP="00406B4A">
      <w:pPr>
        <w:pStyle w:val="Luettelokappale"/>
        <w:spacing w:after="0" w:line="240" w:lineRule="auto"/>
        <w:ind w:left="426"/>
        <w:rPr>
          <w:spacing w:val="-6"/>
          <w:sz w:val="24"/>
          <w:szCs w:val="24"/>
          <w:u w:val="single"/>
          <w:lang w:val="en-US"/>
        </w:rPr>
      </w:pPr>
      <w:r>
        <w:rPr>
          <w:rFonts w:cs="Arial"/>
          <w:spacing w:val="-6"/>
          <w:sz w:val="24"/>
          <w:szCs w:val="24"/>
          <w:u w:val="single"/>
          <w:lang w:val="en-US"/>
        </w:rPr>
        <w:t>Vastaus</w:t>
      </w:r>
      <w:r w:rsidR="00406B4A" w:rsidRPr="008A5EEA">
        <w:rPr>
          <w:rFonts w:cs="Arial"/>
          <w:spacing w:val="-6"/>
          <w:sz w:val="24"/>
          <w:szCs w:val="24"/>
          <w:u w:val="single"/>
          <w:lang w:val="en-US"/>
        </w:rPr>
        <w:t>:</w:t>
      </w:r>
      <w:r w:rsidRPr="00953DDC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US"/>
        </w:rPr>
        <w:t>P</w:t>
      </w:r>
      <w:r w:rsidRPr="00953DDC">
        <w:rPr>
          <w:rFonts w:cs="Arial"/>
          <w:spacing w:val="-6"/>
          <w:sz w:val="24"/>
          <w:szCs w:val="24"/>
          <w:lang w:val="en-US"/>
        </w:rPr>
        <w:t>uukuitu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 ja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kestomuovi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,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kuten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polyeteeni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 (PE),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polypropeeni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 (PP),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polyvinyylikloridi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 xml:space="preserve"> (PVC) ja </w:t>
      </w:r>
      <w:proofErr w:type="spellStart"/>
      <w:r w:rsidRPr="00953DDC">
        <w:rPr>
          <w:rFonts w:cs="Arial"/>
          <w:spacing w:val="-6"/>
          <w:sz w:val="24"/>
          <w:szCs w:val="24"/>
          <w:lang w:val="en-US"/>
        </w:rPr>
        <w:t>muut</w:t>
      </w:r>
      <w:proofErr w:type="spellEnd"/>
      <w:r w:rsidRPr="00953DDC">
        <w:rPr>
          <w:rFonts w:cs="Arial"/>
          <w:spacing w:val="-6"/>
          <w:sz w:val="24"/>
          <w:szCs w:val="24"/>
          <w:lang w:val="en-US"/>
        </w:rPr>
        <w:t>.</w:t>
      </w:r>
    </w:p>
    <w:p w14:paraId="6CB26CA2" w14:textId="25D27D09" w:rsidR="001219AD" w:rsidRDefault="001219AD" w:rsidP="00953DDC">
      <w:pPr>
        <w:rPr>
          <w:rFonts w:cs="Arial"/>
          <w:spacing w:val="-6"/>
          <w:sz w:val="24"/>
          <w:szCs w:val="24"/>
          <w:u w:val="single"/>
        </w:rPr>
      </w:pPr>
    </w:p>
    <w:p w14:paraId="15D5FB02" w14:textId="4D0B39FE" w:rsidR="00953DDC" w:rsidRPr="00953DDC" w:rsidRDefault="007A64D2" w:rsidP="007A64D2">
      <w:pPr>
        <w:jc w:val="left"/>
        <w:rPr>
          <w:rFonts w:cs="Arial"/>
          <w:spacing w:val="-6"/>
          <w:sz w:val="24"/>
          <w:szCs w:val="24"/>
          <w:u w:val="single"/>
        </w:rPr>
      </w:pPr>
      <w:r>
        <w:rPr>
          <w:rFonts w:cs="Arial"/>
          <w:spacing w:val="-6"/>
          <w:sz w:val="24"/>
          <w:szCs w:val="24"/>
          <w:u w:val="single"/>
        </w:rPr>
        <w:br w:type="page"/>
      </w:r>
    </w:p>
    <w:p w14:paraId="49AD2B16" w14:textId="45168B8D" w:rsidR="00751121" w:rsidRPr="008A5EEA" w:rsidRDefault="00A245F4" w:rsidP="00B1342C">
      <w:pPr>
        <w:pStyle w:val="Otsikko1"/>
        <w:spacing w:after="0" w:line="240" w:lineRule="auto"/>
        <w:rPr>
          <w:rFonts w:cs="Arial"/>
          <w:szCs w:val="28"/>
        </w:rPr>
      </w:pPr>
      <w:bookmarkStart w:id="3" w:name="_Toc101295013"/>
      <w:proofErr w:type="spellStart"/>
      <w:r>
        <w:rPr>
          <w:rFonts w:cs="Arial"/>
          <w:szCs w:val="28"/>
        </w:rPr>
        <w:lastRenderedPageBreak/>
        <w:t>Tapaustutkimukset</w:t>
      </w:r>
      <w:bookmarkEnd w:id="3"/>
      <w:proofErr w:type="spellEnd"/>
    </w:p>
    <w:p w14:paraId="3B7CE7BF" w14:textId="53AEC61F" w:rsidR="00FE0C7A" w:rsidRPr="00F5478F" w:rsidRDefault="00A245F4" w:rsidP="00B1342C">
      <w:pPr>
        <w:pStyle w:val="Otsikko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4" w:name="_Toc39576266"/>
      <w:bookmarkStart w:id="5" w:name="_Toc56200190"/>
      <w:bookmarkStart w:id="6" w:name="_Toc101295014"/>
      <w:proofErr w:type="spellStart"/>
      <w:r>
        <w:rPr>
          <w:rFonts w:cs="Arial"/>
          <w:sz w:val="24"/>
          <w:lang w:val="en-US"/>
        </w:rPr>
        <w:t>Tapaustutkimus</w:t>
      </w:r>
      <w:proofErr w:type="spellEnd"/>
      <w:r w:rsidR="00751121" w:rsidRPr="008A5EEA">
        <w:rPr>
          <w:rFonts w:cs="Arial"/>
          <w:sz w:val="24"/>
          <w:lang w:val="en-US"/>
        </w:rPr>
        <w:t xml:space="preserve"> 1</w:t>
      </w:r>
      <w:bookmarkEnd w:id="4"/>
      <w:bookmarkEnd w:id="5"/>
      <w:bookmarkEnd w:id="6"/>
    </w:p>
    <w:p w14:paraId="7CCA0112" w14:textId="6E7F1969" w:rsidR="00F5478F" w:rsidRDefault="00E00B9E" w:rsidP="00B1342C">
      <w:pPr>
        <w:rPr>
          <w:rFonts w:cs="Arial"/>
          <w:sz w:val="24"/>
          <w:szCs w:val="24"/>
          <w:lang w:val="en-GB"/>
        </w:rPr>
      </w:pPr>
      <w:proofErr w:type="spellStart"/>
      <w:r>
        <w:rPr>
          <w:rFonts w:cs="Arial"/>
          <w:sz w:val="24"/>
          <w:szCs w:val="24"/>
          <w:lang w:val="en-GB"/>
        </w:rPr>
        <w:t>Kuvaile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taulukon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puulaleja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niin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paljon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kuin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voit</w:t>
      </w:r>
      <w:proofErr w:type="spellEnd"/>
      <w:r>
        <w:rPr>
          <w:rFonts w:cs="Arial"/>
          <w:sz w:val="24"/>
          <w:szCs w:val="24"/>
          <w:lang w:val="en-GB"/>
        </w:rPr>
        <w:t xml:space="preserve">. </w:t>
      </w:r>
      <w:proofErr w:type="spellStart"/>
      <w:r>
        <w:rPr>
          <w:rFonts w:cs="Arial"/>
          <w:sz w:val="24"/>
          <w:szCs w:val="24"/>
          <w:lang w:val="en-GB"/>
        </w:rPr>
        <w:t>Esimerkkimme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mänty</w:t>
      </w:r>
      <w:proofErr w:type="spellEnd"/>
      <w:r w:rsidR="0039601D">
        <w:rPr>
          <w:rFonts w:cs="Arial"/>
          <w:sz w:val="24"/>
          <w:szCs w:val="24"/>
          <w:lang w:val="en-GB"/>
        </w:rPr>
        <w:t xml:space="preserve"> </w:t>
      </w:r>
      <w:proofErr w:type="spellStart"/>
      <w:r w:rsidR="0039601D">
        <w:rPr>
          <w:rFonts w:cs="Arial"/>
          <w:sz w:val="24"/>
          <w:szCs w:val="24"/>
          <w:lang w:val="en-GB"/>
        </w:rPr>
        <w:t>ja</w:t>
      </w:r>
      <w:proofErr w:type="spellEnd"/>
      <w:r w:rsidR="0039601D">
        <w:rPr>
          <w:rFonts w:cs="Arial"/>
          <w:sz w:val="24"/>
          <w:szCs w:val="24"/>
          <w:lang w:val="en-GB"/>
        </w:rPr>
        <w:t xml:space="preserve"> </w:t>
      </w:r>
      <w:proofErr w:type="spellStart"/>
      <w:r w:rsidR="0039601D">
        <w:rPr>
          <w:rFonts w:cs="Arial"/>
          <w:sz w:val="24"/>
          <w:szCs w:val="24"/>
          <w:lang w:val="en-GB"/>
        </w:rPr>
        <w:t>muut</w:t>
      </w:r>
      <w:proofErr w:type="spellEnd"/>
      <w:r w:rsidR="0039601D">
        <w:rPr>
          <w:rFonts w:cs="Arial"/>
          <w:sz w:val="24"/>
          <w:szCs w:val="24"/>
          <w:lang w:val="en-GB"/>
        </w:rPr>
        <w:t xml:space="preserve"> </w:t>
      </w:r>
      <w:proofErr w:type="spellStart"/>
      <w:r w:rsidR="0039601D">
        <w:rPr>
          <w:rFonts w:cs="Arial"/>
          <w:sz w:val="24"/>
          <w:szCs w:val="24"/>
          <w:lang w:val="en-GB"/>
        </w:rPr>
        <w:t>lajit</w:t>
      </w:r>
      <w:proofErr w:type="spellEnd"/>
      <w:r w:rsidR="00541E66"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vihreällä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värillä</w:t>
      </w:r>
      <w:proofErr w:type="spellEnd"/>
      <w:r>
        <w:rPr>
          <w:rFonts w:cs="Arial"/>
          <w:sz w:val="24"/>
          <w:szCs w:val="24"/>
          <w:lang w:val="en-GB"/>
        </w:rPr>
        <w:t>.</w:t>
      </w:r>
    </w:p>
    <w:tbl>
      <w:tblPr>
        <w:tblStyle w:val="TaulukkoRuudukko"/>
        <w:tblW w:w="9493" w:type="dxa"/>
        <w:tblLook w:val="04A0" w:firstRow="1" w:lastRow="0" w:firstColumn="1" w:lastColumn="0" w:noHBand="0" w:noVBand="1"/>
      </w:tblPr>
      <w:tblGrid>
        <w:gridCol w:w="1539"/>
        <w:gridCol w:w="2110"/>
        <w:gridCol w:w="1158"/>
        <w:gridCol w:w="1851"/>
        <w:gridCol w:w="1417"/>
        <w:gridCol w:w="1418"/>
      </w:tblGrid>
      <w:tr w:rsidR="00F5478F" w14:paraId="5084E2D1" w14:textId="77777777" w:rsidTr="00F5478F">
        <w:tc>
          <w:tcPr>
            <w:tcW w:w="1539" w:type="dxa"/>
            <w:vAlign w:val="bottom"/>
          </w:tcPr>
          <w:p w14:paraId="2B8BFAC8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2110" w:type="dxa"/>
            <w:vAlign w:val="bottom"/>
          </w:tcPr>
          <w:p w14:paraId="3420A206" w14:textId="3810B3BA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73CBBAB6" wp14:editId="69C6D7A5">
                  <wp:extent cx="519558" cy="1250950"/>
                  <wp:effectExtent l="0" t="0" r="0" b="6350"/>
                  <wp:docPr id="18" name="Picture 18" descr="Scots pine tree package – released - 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ots pine tree package – released - 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8" cy="12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vAlign w:val="bottom"/>
          </w:tcPr>
          <w:p w14:paraId="62F49213" w14:textId="0AA1B083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77FD45D0" wp14:editId="4A6C2D8E">
                  <wp:extent cx="598448" cy="1422400"/>
                  <wp:effectExtent l="0" t="0" r="0" b="6350"/>
                  <wp:docPr id="19" name="Picture 19" descr="Norway Spruce PNG Images &amp; PSDs for Download | PixelSquid - S10579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ay Spruce PNG Images &amp; PSDs for Download | PixelSquid - S105796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101" cy="14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Align w:val="bottom"/>
          </w:tcPr>
          <w:p w14:paraId="5B94D132" w14:textId="1E9E894D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43062165" wp14:editId="5D3BF209">
                  <wp:extent cx="1038225" cy="1017362"/>
                  <wp:effectExtent l="0" t="0" r="0" b="0"/>
                  <wp:docPr id="20" name="Picture 20" descr="Oak Tree PNG &amp; PS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ak Tree PNG &amp; PSD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24708" r="18503" b="21866"/>
                          <a:stretch/>
                        </pic:blipFill>
                        <pic:spPr bwMode="auto">
                          <a:xfrm>
                            <a:off x="0" y="0"/>
                            <a:ext cx="1044459" cy="10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bottom"/>
          </w:tcPr>
          <w:p w14:paraId="772A5363" w14:textId="32E8B095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23CB2430" wp14:editId="43381A08">
                  <wp:extent cx="749300" cy="992938"/>
                  <wp:effectExtent l="0" t="0" r="0" b="0"/>
                  <wp:docPr id="21" name="Picture 21" descr="European Larch Tree | Northwest garden, Larch tree,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ropean Larch Tree | Northwest garden, Larch tree,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2" cy="10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bottom"/>
          </w:tcPr>
          <w:p w14:paraId="2DCDF035" w14:textId="2D63CD38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lv-LV" w:eastAsia="lv-LV"/>
              </w:rPr>
              <w:drawing>
                <wp:inline distT="0" distB="0" distL="0" distR="0" wp14:anchorId="68C4B216" wp14:editId="5CF0E08A">
                  <wp:extent cx="760756" cy="1155669"/>
                  <wp:effectExtent l="0" t="0" r="1270" b="6985"/>
                  <wp:docPr id="22" name="Picture 22" descr="White Birch Tree PNG Transparent White B #1362559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Birch Tree PNG Transparent White B #1362559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r="19613"/>
                          <a:stretch/>
                        </pic:blipFill>
                        <pic:spPr bwMode="auto">
                          <a:xfrm>
                            <a:off x="0" y="0"/>
                            <a:ext cx="761588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8F" w14:paraId="206AD2E7" w14:textId="77777777" w:rsidTr="00067C30">
        <w:tc>
          <w:tcPr>
            <w:tcW w:w="1539" w:type="dxa"/>
            <w:vAlign w:val="center"/>
          </w:tcPr>
          <w:p w14:paraId="627E534A" w14:textId="08D5CB9C" w:rsidR="0046278E" w:rsidRPr="0039601D" w:rsidRDefault="0046278E" w:rsidP="00B1342C">
            <w:pPr>
              <w:rPr>
                <w:rFonts w:cs="Arial"/>
                <w:b/>
                <w:bCs/>
                <w:lang w:val="en-GB"/>
              </w:rPr>
            </w:pPr>
            <w:proofErr w:type="spellStart"/>
            <w:r w:rsidRPr="0039601D">
              <w:rPr>
                <w:rFonts w:cs="Arial"/>
                <w:b/>
                <w:bCs/>
                <w:lang w:val="en-GB"/>
              </w:rPr>
              <w:t>N</w:t>
            </w:r>
            <w:r w:rsidR="00E00B9E" w:rsidRPr="0039601D">
              <w:rPr>
                <w:rFonts w:cs="Arial"/>
                <w:b/>
                <w:bCs/>
                <w:lang w:val="en-GB"/>
              </w:rPr>
              <w:t>imi</w:t>
            </w:r>
            <w:proofErr w:type="spellEnd"/>
          </w:p>
        </w:tc>
        <w:tc>
          <w:tcPr>
            <w:tcW w:w="2110" w:type="dxa"/>
            <w:vAlign w:val="center"/>
          </w:tcPr>
          <w:p w14:paraId="234E1806" w14:textId="7E55253F" w:rsidR="0046278E" w:rsidRPr="00E64596" w:rsidRDefault="00E00B9E" w:rsidP="00B1342C">
            <w:pPr>
              <w:rPr>
                <w:rFonts w:cs="Arial"/>
                <w:b/>
                <w:color w:val="456A2C"/>
                <w:lang w:val="en-GB"/>
              </w:rPr>
            </w:pPr>
            <w:proofErr w:type="spellStart"/>
            <w:r>
              <w:rPr>
                <w:rFonts w:cs="Arial"/>
                <w:b/>
                <w:color w:val="456A2C"/>
                <w:lang w:val="en-GB"/>
              </w:rPr>
              <w:t>Mänt</w:t>
            </w:r>
            <w:r w:rsidR="0039601D">
              <w:rPr>
                <w:rFonts w:cs="Arial"/>
                <w:b/>
                <w:color w:val="456A2C"/>
                <w:lang w:val="en-GB"/>
              </w:rPr>
              <w:t>y</w:t>
            </w:r>
            <w:proofErr w:type="spellEnd"/>
          </w:p>
        </w:tc>
        <w:tc>
          <w:tcPr>
            <w:tcW w:w="1158" w:type="dxa"/>
            <w:vAlign w:val="center"/>
          </w:tcPr>
          <w:p w14:paraId="05FC655E" w14:textId="6684BC73" w:rsidR="0046278E" w:rsidRPr="00870A34" w:rsidRDefault="0039601D" w:rsidP="00B1342C">
            <w:pPr>
              <w:rPr>
                <w:rFonts w:cs="Arial"/>
                <w:b/>
                <w:bCs/>
                <w:color w:val="456A2C"/>
                <w:lang w:val="en-GB"/>
              </w:rPr>
            </w:pPr>
            <w:proofErr w:type="spellStart"/>
            <w:r w:rsidRPr="00870A34">
              <w:rPr>
                <w:rFonts w:cs="Arial"/>
                <w:b/>
                <w:bCs/>
                <w:color w:val="456A2C"/>
                <w:lang w:val="en-GB"/>
              </w:rPr>
              <w:t>Norjan</w:t>
            </w:r>
            <w:proofErr w:type="spellEnd"/>
            <w:r w:rsidRPr="00870A34">
              <w:rPr>
                <w:rFonts w:cs="Arial"/>
                <w:b/>
                <w:bCs/>
                <w:color w:val="456A2C"/>
                <w:lang w:val="en-GB"/>
              </w:rPr>
              <w:t xml:space="preserve"> </w:t>
            </w:r>
            <w:proofErr w:type="spellStart"/>
            <w:r w:rsidRPr="00870A34">
              <w:rPr>
                <w:rFonts w:cs="Arial"/>
                <w:b/>
                <w:bCs/>
                <w:color w:val="456A2C"/>
                <w:lang w:val="en-GB"/>
              </w:rPr>
              <w:t>kuusi</w:t>
            </w:r>
            <w:proofErr w:type="spellEnd"/>
          </w:p>
        </w:tc>
        <w:tc>
          <w:tcPr>
            <w:tcW w:w="1851" w:type="dxa"/>
            <w:vAlign w:val="center"/>
          </w:tcPr>
          <w:p w14:paraId="3EC969B1" w14:textId="44766C3B" w:rsidR="0046278E" w:rsidRPr="00870A34" w:rsidRDefault="0039601D" w:rsidP="00B1342C">
            <w:pPr>
              <w:rPr>
                <w:rFonts w:cs="Arial"/>
                <w:b/>
                <w:bCs/>
                <w:color w:val="456A2C"/>
                <w:lang w:val="en-GB"/>
              </w:rPr>
            </w:pPr>
            <w:r w:rsidRPr="00870A34">
              <w:rPr>
                <w:rFonts w:cs="Arial"/>
                <w:b/>
                <w:bCs/>
                <w:color w:val="456A2C"/>
                <w:lang w:val="en-GB"/>
              </w:rPr>
              <w:t>Tammi</w:t>
            </w:r>
          </w:p>
        </w:tc>
        <w:tc>
          <w:tcPr>
            <w:tcW w:w="1417" w:type="dxa"/>
            <w:vAlign w:val="center"/>
          </w:tcPr>
          <w:p w14:paraId="4FE87B06" w14:textId="0426CC63" w:rsidR="0046278E" w:rsidRPr="00870A34" w:rsidRDefault="0039601D" w:rsidP="00B1342C">
            <w:pPr>
              <w:rPr>
                <w:rFonts w:cs="Arial"/>
                <w:b/>
                <w:bCs/>
                <w:color w:val="456A2C"/>
                <w:lang w:val="en-GB"/>
              </w:rPr>
            </w:pPr>
            <w:proofErr w:type="spellStart"/>
            <w:r w:rsidRPr="00870A34">
              <w:rPr>
                <w:rFonts w:cs="Arial"/>
                <w:b/>
                <w:bCs/>
                <w:color w:val="456A2C"/>
                <w:lang w:val="en-GB"/>
              </w:rPr>
              <w:t>Lehtikuusi</w:t>
            </w:r>
            <w:proofErr w:type="spellEnd"/>
          </w:p>
        </w:tc>
        <w:tc>
          <w:tcPr>
            <w:tcW w:w="1418" w:type="dxa"/>
            <w:vAlign w:val="center"/>
          </w:tcPr>
          <w:p w14:paraId="24C47936" w14:textId="2540044C" w:rsidR="0046278E" w:rsidRPr="00870A34" w:rsidRDefault="0039601D" w:rsidP="00B1342C">
            <w:pPr>
              <w:rPr>
                <w:rFonts w:cs="Arial"/>
                <w:b/>
                <w:bCs/>
                <w:color w:val="456A2C"/>
                <w:lang w:val="en-GB"/>
              </w:rPr>
            </w:pPr>
            <w:r w:rsidRPr="00870A34">
              <w:rPr>
                <w:rFonts w:cs="Arial"/>
                <w:b/>
                <w:bCs/>
                <w:color w:val="456A2C"/>
                <w:lang w:val="en-GB"/>
              </w:rPr>
              <w:t>Koivu</w:t>
            </w:r>
          </w:p>
        </w:tc>
      </w:tr>
      <w:tr w:rsidR="00F5478F" w14:paraId="67982747" w14:textId="77777777" w:rsidTr="00067C30">
        <w:tc>
          <w:tcPr>
            <w:tcW w:w="1539" w:type="dxa"/>
            <w:vAlign w:val="center"/>
          </w:tcPr>
          <w:p w14:paraId="5A636A94" w14:textId="213F6654" w:rsidR="0046278E" w:rsidRPr="0039601D" w:rsidRDefault="00E00B9E" w:rsidP="00B1342C">
            <w:pPr>
              <w:rPr>
                <w:rFonts w:cs="Arial"/>
                <w:b/>
                <w:bCs/>
                <w:lang w:val="en-GB"/>
              </w:rPr>
            </w:pPr>
            <w:proofErr w:type="spellStart"/>
            <w:r w:rsidRPr="0039601D">
              <w:rPr>
                <w:rFonts w:cs="Arial"/>
                <w:b/>
                <w:bCs/>
                <w:lang w:val="en-GB"/>
              </w:rPr>
              <w:t>Materiaali</w:t>
            </w:r>
            <w:proofErr w:type="spellEnd"/>
          </w:p>
          <w:p w14:paraId="2EC8DF82" w14:textId="687F60BD" w:rsidR="0046278E" w:rsidRPr="0039601D" w:rsidRDefault="0046278E" w:rsidP="00B1342C">
            <w:pPr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2110" w:type="dxa"/>
          </w:tcPr>
          <w:p w14:paraId="6B335105" w14:textId="5B2E684E" w:rsidR="0046278E" w:rsidRPr="00E64596" w:rsidRDefault="00E00B9E" w:rsidP="00B1342C">
            <w:pPr>
              <w:rPr>
                <w:rFonts w:cs="Arial"/>
                <w:b/>
                <w:color w:val="456A2C"/>
                <w:lang w:val="en-GB"/>
              </w:rPr>
            </w:pPr>
            <w:proofErr w:type="spellStart"/>
            <w:r>
              <w:rPr>
                <w:rFonts w:cs="Arial"/>
                <w:b/>
                <w:color w:val="456A2C"/>
                <w:lang w:val="en-GB"/>
              </w:rPr>
              <w:t>Sydän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ja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pintapuu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Rungon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alaosa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ei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sisällä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oksia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>.</w:t>
            </w:r>
          </w:p>
        </w:tc>
        <w:tc>
          <w:tcPr>
            <w:tcW w:w="1158" w:type="dxa"/>
            <w:vAlign w:val="bottom"/>
          </w:tcPr>
          <w:p w14:paraId="2AB82202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74FD5D7F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36F8C8DF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013EF70C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F5478F" w14:paraId="0CFF3461" w14:textId="77777777" w:rsidTr="00067C30">
        <w:tc>
          <w:tcPr>
            <w:tcW w:w="1539" w:type="dxa"/>
            <w:vAlign w:val="center"/>
          </w:tcPr>
          <w:p w14:paraId="1F2EDA5A" w14:textId="184568C7" w:rsidR="0046278E" w:rsidRPr="0039601D" w:rsidRDefault="00E00B9E" w:rsidP="00B1342C">
            <w:pPr>
              <w:rPr>
                <w:rFonts w:cs="Arial"/>
                <w:b/>
                <w:bCs/>
                <w:lang w:val="en-GB"/>
              </w:rPr>
            </w:pPr>
            <w:proofErr w:type="spellStart"/>
            <w:r w:rsidRPr="0039601D">
              <w:rPr>
                <w:rFonts w:cs="Arial"/>
                <w:b/>
                <w:bCs/>
                <w:lang w:val="en-GB"/>
              </w:rPr>
              <w:t>Käyttö</w:t>
            </w:r>
            <w:proofErr w:type="spellEnd"/>
          </w:p>
          <w:p w14:paraId="5C6AFEB4" w14:textId="79AF11BE" w:rsidR="0046278E" w:rsidRPr="0039601D" w:rsidRDefault="0046278E" w:rsidP="00B1342C">
            <w:pPr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2110" w:type="dxa"/>
          </w:tcPr>
          <w:p w14:paraId="0FBA1470" w14:textId="6BC7251A" w:rsidR="0046278E" w:rsidRPr="00E64596" w:rsidRDefault="00E00B9E" w:rsidP="00B1342C">
            <w:pPr>
              <w:rPr>
                <w:rFonts w:cs="Arial"/>
                <w:b/>
                <w:color w:val="456A2C"/>
                <w:lang w:val="en-GB"/>
              </w:rPr>
            </w:pPr>
            <w:proofErr w:type="spellStart"/>
            <w:r>
              <w:rPr>
                <w:rFonts w:cs="Arial"/>
                <w:b/>
                <w:color w:val="456A2C"/>
                <w:lang w:val="en-GB"/>
              </w:rPr>
              <w:t>Voidaan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käyttää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runkotalojen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rakennepuuna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tai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mökkitaloissa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hirsipuuna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>.</w:t>
            </w:r>
          </w:p>
        </w:tc>
        <w:tc>
          <w:tcPr>
            <w:tcW w:w="1158" w:type="dxa"/>
            <w:vAlign w:val="bottom"/>
          </w:tcPr>
          <w:p w14:paraId="70AEC661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7BFD7231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4512C4DA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7C16AD31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F5478F" w14:paraId="5E04829F" w14:textId="77777777" w:rsidTr="00067C30">
        <w:tc>
          <w:tcPr>
            <w:tcW w:w="1539" w:type="dxa"/>
            <w:vAlign w:val="center"/>
          </w:tcPr>
          <w:p w14:paraId="1088D71D" w14:textId="39D15FFA" w:rsidR="0046278E" w:rsidRPr="0039601D" w:rsidRDefault="00E00B9E" w:rsidP="00B1342C">
            <w:pPr>
              <w:rPr>
                <w:rFonts w:cs="Arial"/>
                <w:b/>
                <w:bCs/>
                <w:lang w:val="en-GB"/>
              </w:rPr>
            </w:pPr>
            <w:proofErr w:type="spellStart"/>
            <w:r w:rsidRPr="0039601D">
              <w:rPr>
                <w:rFonts w:cs="Arial"/>
                <w:b/>
                <w:bCs/>
                <w:lang w:val="en-GB"/>
              </w:rPr>
              <w:t>Muuta</w:t>
            </w:r>
            <w:proofErr w:type="spellEnd"/>
          </w:p>
          <w:p w14:paraId="2070FC86" w14:textId="6E1407D1" w:rsidR="0046278E" w:rsidRPr="0039601D" w:rsidRDefault="0046278E" w:rsidP="00B1342C">
            <w:pPr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2110" w:type="dxa"/>
          </w:tcPr>
          <w:p w14:paraId="299476ED" w14:textId="32B73198" w:rsidR="0046278E" w:rsidRPr="00E64596" w:rsidRDefault="00E00B9E" w:rsidP="00B1342C">
            <w:pPr>
              <w:rPr>
                <w:rFonts w:cs="Arial"/>
                <w:b/>
                <w:color w:val="456A2C"/>
                <w:lang w:val="en-GB"/>
              </w:rPr>
            </w:pPr>
            <w:proofErr w:type="spellStart"/>
            <w:r>
              <w:rPr>
                <w:rFonts w:cs="Arial"/>
                <w:b/>
                <w:color w:val="456A2C"/>
                <w:lang w:val="en-GB"/>
              </w:rPr>
              <w:t>Sopii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teolliseen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esim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kemialliseen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b/>
                <w:color w:val="456A2C"/>
                <w:lang w:val="en-GB"/>
              </w:rPr>
              <w:t>käsittelyyn</w:t>
            </w:r>
            <w:proofErr w:type="spellEnd"/>
            <w:r>
              <w:rPr>
                <w:rFonts w:cs="Arial"/>
                <w:b/>
                <w:color w:val="456A2C"/>
                <w:lang w:val="en-GB"/>
              </w:rPr>
              <w:t>.</w:t>
            </w:r>
          </w:p>
        </w:tc>
        <w:tc>
          <w:tcPr>
            <w:tcW w:w="1158" w:type="dxa"/>
            <w:vAlign w:val="bottom"/>
          </w:tcPr>
          <w:p w14:paraId="3FA31832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6EE4158C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3F1B7E77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1CCF7692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14:paraId="7E72FDCF" w14:textId="77777777" w:rsidR="00A84479" w:rsidRPr="00A84479" w:rsidRDefault="00A84479" w:rsidP="00B1342C">
      <w:pPr>
        <w:rPr>
          <w:rFonts w:cs="Arial"/>
          <w:sz w:val="24"/>
          <w:szCs w:val="24"/>
          <w:lang w:val="en-GB"/>
        </w:rPr>
      </w:pPr>
    </w:p>
    <w:p w14:paraId="1A4127F2" w14:textId="47BCACB2" w:rsidR="00751121" w:rsidRPr="00A84479" w:rsidRDefault="00392287" w:rsidP="00B1342C">
      <w:pPr>
        <w:pStyle w:val="Otsikko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7" w:name="_Toc39576267"/>
      <w:bookmarkStart w:id="8" w:name="_Toc56200191"/>
      <w:bookmarkStart w:id="9" w:name="_Toc101295015"/>
      <w:proofErr w:type="spellStart"/>
      <w:r>
        <w:rPr>
          <w:rFonts w:cs="Arial"/>
          <w:sz w:val="24"/>
          <w:lang w:val="en-US"/>
        </w:rPr>
        <w:t>Tapaustutkimus</w:t>
      </w:r>
      <w:proofErr w:type="spellEnd"/>
      <w:r w:rsidR="00751121" w:rsidRPr="00A84479">
        <w:rPr>
          <w:rFonts w:cs="Arial"/>
          <w:sz w:val="24"/>
          <w:lang w:val="en-US"/>
        </w:rPr>
        <w:t xml:space="preserve"> 2</w:t>
      </w:r>
      <w:bookmarkEnd w:id="7"/>
      <w:bookmarkEnd w:id="8"/>
      <w:bookmarkEnd w:id="9"/>
    </w:p>
    <w:p w14:paraId="05A1B168" w14:textId="27EC34DA" w:rsidR="00A84479" w:rsidRPr="00A84479" w:rsidRDefault="00392287" w:rsidP="00A84479">
      <w:pPr>
        <w:rPr>
          <w:sz w:val="24"/>
          <w:szCs w:val="24"/>
          <w:lang w:val="en-GB"/>
        </w:rPr>
      </w:pPr>
      <w:proofErr w:type="spellStart"/>
      <w:r w:rsidRPr="00392287">
        <w:rPr>
          <w:rFonts w:cs="Arial"/>
          <w:sz w:val="24"/>
          <w:szCs w:val="24"/>
        </w:rPr>
        <w:t>Valitse</w:t>
      </w:r>
      <w:proofErr w:type="spellEnd"/>
      <w:r w:rsidRPr="00392287">
        <w:rPr>
          <w:rFonts w:cs="Arial"/>
          <w:sz w:val="24"/>
          <w:szCs w:val="24"/>
        </w:rPr>
        <w:t xml:space="preserve"> </w:t>
      </w:r>
      <w:proofErr w:type="spellStart"/>
      <w:r w:rsidRPr="00392287">
        <w:rPr>
          <w:rFonts w:cs="Arial"/>
          <w:sz w:val="24"/>
          <w:szCs w:val="24"/>
        </w:rPr>
        <w:t>yksi</w:t>
      </w:r>
      <w:proofErr w:type="spellEnd"/>
      <w:r w:rsidRPr="00392287">
        <w:rPr>
          <w:rFonts w:cs="Arial"/>
          <w:sz w:val="24"/>
          <w:szCs w:val="24"/>
        </w:rPr>
        <w:t xml:space="preserve"> </w:t>
      </w:r>
      <w:proofErr w:type="spellStart"/>
      <w:r w:rsidRPr="00392287">
        <w:rPr>
          <w:rFonts w:cs="Arial"/>
          <w:sz w:val="24"/>
          <w:szCs w:val="24"/>
        </w:rPr>
        <w:t>puupohjaisista</w:t>
      </w:r>
      <w:proofErr w:type="spellEnd"/>
      <w:r w:rsidRPr="00392287">
        <w:rPr>
          <w:rFonts w:cs="Arial"/>
          <w:sz w:val="24"/>
          <w:szCs w:val="24"/>
        </w:rPr>
        <w:t xml:space="preserve"> </w:t>
      </w:r>
      <w:proofErr w:type="spellStart"/>
      <w:r w:rsidRPr="00392287">
        <w:rPr>
          <w:rFonts w:cs="Arial"/>
          <w:sz w:val="24"/>
          <w:szCs w:val="24"/>
        </w:rPr>
        <w:t>puutuotteista</w:t>
      </w:r>
      <w:proofErr w:type="spellEnd"/>
      <w:r w:rsidRPr="00392287">
        <w:rPr>
          <w:rFonts w:cs="Arial"/>
          <w:sz w:val="24"/>
          <w:szCs w:val="24"/>
        </w:rPr>
        <w:t xml:space="preserve"> ja </w:t>
      </w:r>
      <w:proofErr w:type="spellStart"/>
      <w:r>
        <w:rPr>
          <w:rFonts w:cs="Arial"/>
          <w:sz w:val="24"/>
          <w:szCs w:val="24"/>
        </w:rPr>
        <w:t>luonnehdi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sen</w:t>
      </w:r>
      <w:proofErr w:type="spellEnd"/>
      <w:r w:rsidRPr="00392287">
        <w:rPr>
          <w:rFonts w:cs="Arial"/>
          <w:sz w:val="24"/>
          <w:szCs w:val="24"/>
        </w:rPr>
        <w:t xml:space="preserve"> </w:t>
      </w:r>
      <w:proofErr w:type="spellStart"/>
      <w:r w:rsidRPr="00392287">
        <w:rPr>
          <w:rFonts w:cs="Arial"/>
          <w:sz w:val="24"/>
          <w:szCs w:val="24"/>
        </w:rPr>
        <w:t>tuotanto</w:t>
      </w:r>
      <w:r>
        <w:rPr>
          <w:rFonts w:cs="Arial"/>
          <w:sz w:val="24"/>
          <w:szCs w:val="24"/>
        </w:rPr>
        <w:t>a</w:t>
      </w:r>
      <w:proofErr w:type="spellEnd"/>
      <w:r w:rsidRPr="00392287">
        <w:rPr>
          <w:rFonts w:cs="Arial"/>
          <w:sz w:val="24"/>
          <w:szCs w:val="24"/>
        </w:rPr>
        <w:t xml:space="preserve">, </w:t>
      </w:r>
      <w:proofErr w:type="spellStart"/>
      <w:r w:rsidRPr="00392287">
        <w:rPr>
          <w:rFonts w:cs="Arial"/>
          <w:sz w:val="24"/>
          <w:szCs w:val="24"/>
        </w:rPr>
        <w:t>ominaisuu</w:t>
      </w:r>
      <w:r>
        <w:rPr>
          <w:rFonts w:cs="Arial"/>
          <w:sz w:val="24"/>
          <w:szCs w:val="24"/>
        </w:rPr>
        <w:t>ksia</w:t>
      </w:r>
      <w:proofErr w:type="spellEnd"/>
      <w:r w:rsidRPr="00392287"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käyttökohteita</w:t>
      </w:r>
      <w:proofErr w:type="spellEnd"/>
      <w:r w:rsidRPr="00392287">
        <w:rPr>
          <w:rFonts w:cs="Arial"/>
          <w:sz w:val="24"/>
          <w:szCs w:val="24"/>
        </w:rPr>
        <w:t xml:space="preserve"> </w:t>
      </w:r>
      <w:proofErr w:type="spellStart"/>
      <w:r w:rsidRPr="00392287">
        <w:rPr>
          <w:rFonts w:cs="Arial"/>
          <w:sz w:val="24"/>
          <w:szCs w:val="24"/>
        </w:rPr>
        <w:t>jne</w:t>
      </w:r>
      <w:proofErr w:type="spellEnd"/>
      <w:r w:rsidRPr="00392287">
        <w:rPr>
          <w:rFonts w:cs="Arial"/>
          <w:sz w:val="24"/>
          <w:szCs w:val="24"/>
        </w:rPr>
        <w:t>.</w:t>
      </w:r>
    </w:p>
    <w:p w14:paraId="36409121" w14:textId="795AB5B0" w:rsidR="00F1054D" w:rsidRPr="00A84479" w:rsidRDefault="00F1054D" w:rsidP="00B1342C">
      <w:pPr>
        <w:rPr>
          <w:rFonts w:cs="Arial"/>
          <w:sz w:val="24"/>
          <w:szCs w:val="24"/>
          <w:highlight w:val="green"/>
          <w:lang w:val="en-GB"/>
        </w:rPr>
      </w:pPr>
    </w:p>
    <w:p w14:paraId="329F7CDA" w14:textId="435CCCC7" w:rsidR="00C04887" w:rsidRPr="00A84479" w:rsidRDefault="004841A5" w:rsidP="00C04887">
      <w:pPr>
        <w:pStyle w:val="Otsikko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0" w:name="_Toc101295016"/>
      <w:proofErr w:type="spellStart"/>
      <w:r>
        <w:rPr>
          <w:rFonts w:cs="Arial"/>
          <w:sz w:val="24"/>
          <w:lang w:val="en-US"/>
        </w:rPr>
        <w:t>Tapaustutkimus</w:t>
      </w:r>
      <w:proofErr w:type="spellEnd"/>
      <w:r w:rsidR="00C04887" w:rsidRPr="00A84479">
        <w:rPr>
          <w:rFonts w:cs="Arial"/>
          <w:sz w:val="24"/>
          <w:lang w:val="en-US"/>
        </w:rPr>
        <w:t xml:space="preserve"> 3</w:t>
      </w:r>
      <w:bookmarkEnd w:id="10"/>
    </w:p>
    <w:p w14:paraId="73816022" w14:textId="1CFED565" w:rsidR="00F5478F" w:rsidRPr="009D50B3" w:rsidRDefault="009D50B3" w:rsidP="009D50B3">
      <w:pPr>
        <w:rPr>
          <w:rFonts w:cs="Arial"/>
          <w:sz w:val="24"/>
          <w:szCs w:val="24"/>
        </w:rPr>
      </w:pPr>
      <w:proofErr w:type="spellStart"/>
      <w:r w:rsidRPr="009D50B3">
        <w:rPr>
          <w:rFonts w:cs="Arial"/>
          <w:sz w:val="24"/>
          <w:szCs w:val="24"/>
        </w:rPr>
        <w:t>Valitse</w:t>
      </w:r>
      <w:proofErr w:type="spellEnd"/>
      <w:r w:rsidRPr="009D50B3">
        <w:rPr>
          <w:rFonts w:cs="Arial"/>
          <w:sz w:val="24"/>
          <w:szCs w:val="24"/>
        </w:rPr>
        <w:t xml:space="preserve"> </w:t>
      </w:r>
      <w:proofErr w:type="spellStart"/>
      <w:r w:rsidRPr="009D50B3">
        <w:rPr>
          <w:rFonts w:cs="Arial"/>
          <w:sz w:val="24"/>
          <w:szCs w:val="24"/>
        </w:rPr>
        <w:t>jokin</w:t>
      </w:r>
      <w:proofErr w:type="spellEnd"/>
      <w:r w:rsidRPr="009D50B3">
        <w:rPr>
          <w:rFonts w:cs="Arial"/>
          <w:sz w:val="24"/>
          <w:szCs w:val="24"/>
        </w:rPr>
        <w:t xml:space="preserve"> </w:t>
      </w:r>
      <w:proofErr w:type="spellStart"/>
      <w:r w:rsidRPr="009D50B3">
        <w:rPr>
          <w:rFonts w:cs="Arial"/>
          <w:sz w:val="24"/>
          <w:szCs w:val="24"/>
        </w:rPr>
        <w:t>viilupohjaisista</w:t>
      </w:r>
      <w:proofErr w:type="spellEnd"/>
      <w:r w:rsidRPr="009D50B3">
        <w:rPr>
          <w:rFonts w:cs="Arial"/>
          <w:sz w:val="24"/>
          <w:szCs w:val="24"/>
        </w:rPr>
        <w:t xml:space="preserve"> </w:t>
      </w:r>
      <w:proofErr w:type="spellStart"/>
      <w:r w:rsidRPr="009D50B3">
        <w:rPr>
          <w:rFonts w:cs="Arial"/>
          <w:sz w:val="24"/>
          <w:szCs w:val="24"/>
        </w:rPr>
        <w:t>puulevyistä</w:t>
      </w:r>
      <w:proofErr w:type="spellEnd"/>
      <w:r w:rsidRPr="009D50B3">
        <w:rPr>
          <w:rFonts w:cs="Arial"/>
          <w:sz w:val="24"/>
          <w:szCs w:val="24"/>
        </w:rPr>
        <w:t xml:space="preserve"> ja </w:t>
      </w:r>
      <w:proofErr w:type="spellStart"/>
      <w:r>
        <w:rPr>
          <w:rFonts w:cs="Arial"/>
          <w:sz w:val="24"/>
          <w:szCs w:val="24"/>
        </w:rPr>
        <w:t>luonnehdi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tuotantoa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ominaisuuksia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käyttökohteita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jne</w:t>
      </w:r>
      <w:proofErr w:type="spellEnd"/>
      <w:r>
        <w:rPr>
          <w:rFonts w:cs="Arial"/>
          <w:sz w:val="24"/>
          <w:szCs w:val="24"/>
        </w:rPr>
        <w:t xml:space="preserve">. </w:t>
      </w:r>
      <w:proofErr w:type="spellStart"/>
      <w:r>
        <w:rPr>
          <w:rFonts w:cs="Arial"/>
          <w:sz w:val="24"/>
          <w:szCs w:val="24"/>
        </w:rPr>
        <w:t>Esimerkkimme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vaneri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vihreällä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värillä</w:t>
      </w:r>
      <w:proofErr w:type="spellEnd"/>
      <w:r>
        <w:rPr>
          <w:rFonts w:cs="Arial"/>
          <w:sz w:val="24"/>
          <w:szCs w:val="24"/>
        </w:rPr>
        <w:t>.</w:t>
      </w:r>
    </w:p>
    <w:p w14:paraId="49584981" w14:textId="4D10DDD7" w:rsidR="00E64596" w:rsidRPr="00E64596" w:rsidRDefault="00E64596" w:rsidP="00E64596">
      <w:pPr>
        <w:rPr>
          <w:rFonts w:cs="Arial"/>
          <w:lang w:val="en-GB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696"/>
        <w:gridCol w:w="7321"/>
      </w:tblGrid>
      <w:tr w:rsidR="00E64596" w14:paraId="52888DEA" w14:textId="77777777" w:rsidTr="00E64596">
        <w:tc>
          <w:tcPr>
            <w:tcW w:w="1696" w:type="dxa"/>
          </w:tcPr>
          <w:p w14:paraId="0E623934" w14:textId="1844EBB9" w:rsidR="00E64596" w:rsidRPr="00756A1F" w:rsidRDefault="00032861" w:rsidP="00A84479">
            <w:pPr>
              <w:rPr>
                <w:b/>
                <w:bCs/>
                <w:color w:val="456A2C"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color w:val="456A2C"/>
                <w:lang w:val="en-GB"/>
              </w:rPr>
              <w:t>Vaneri</w:t>
            </w:r>
            <w:proofErr w:type="spellEnd"/>
          </w:p>
        </w:tc>
        <w:tc>
          <w:tcPr>
            <w:tcW w:w="7321" w:type="dxa"/>
          </w:tcPr>
          <w:p w14:paraId="3D592F37" w14:textId="68CCE4C2" w:rsidR="00756A1F" w:rsidRPr="00756A1F" w:rsidRDefault="00756A1F" w:rsidP="00756A1F">
            <w:pPr>
              <w:rPr>
                <w:color w:val="456A2C"/>
                <w:lang w:val="en-GB"/>
              </w:rPr>
            </w:pPr>
            <w:r w:rsidRPr="00756A1F">
              <w:rPr>
                <w:noProof/>
                <w:color w:val="456A2C"/>
                <w:lang w:val="lv-LV" w:eastAsia="lv-LV"/>
              </w:rPr>
              <w:drawing>
                <wp:anchor distT="0" distB="0" distL="114300" distR="114300" simplePos="0" relativeHeight="251681814" behindDoc="0" locked="0" layoutInCell="1" allowOverlap="1" wp14:anchorId="45E2FE5F" wp14:editId="0FD795B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261620</wp:posOffset>
                  </wp:positionV>
                  <wp:extent cx="659130" cy="443865"/>
                  <wp:effectExtent l="0" t="0" r="7620" b="0"/>
                  <wp:wrapSquare wrapText="bothSides"/>
                  <wp:docPr id="3" name="Picture 3" descr="C:\Users\Uldis\Pictur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ldis\Pictur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456A2C"/>
                <w:lang w:val="en-GB"/>
              </w:rPr>
              <w:t xml:space="preserve">On </w:t>
            </w:r>
            <w:proofErr w:type="spellStart"/>
            <w:r>
              <w:rPr>
                <w:color w:val="456A2C"/>
                <w:lang w:val="en-GB"/>
              </w:rPr>
              <w:t>pariton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määrä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viiluja</w:t>
            </w:r>
            <w:proofErr w:type="spellEnd"/>
            <w:r>
              <w:rPr>
                <w:color w:val="456A2C"/>
                <w:lang w:val="en-GB"/>
              </w:rPr>
              <w:t xml:space="preserve"> (</w:t>
            </w:r>
            <w:proofErr w:type="spellStart"/>
            <w:r>
              <w:rPr>
                <w:color w:val="456A2C"/>
                <w:lang w:val="en-GB"/>
              </w:rPr>
              <w:t>alkaa</w:t>
            </w:r>
            <w:proofErr w:type="spellEnd"/>
            <w:r>
              <w:rPr>
                <w:color w:val="456A2C"/>
                <w:lang w:val="en-GB"/>
              </w:rPr>
              <w:t xml:space="preserve"> 3. </w:t>
            </w:r>
            <w:proofErr w:type="spellStart"/>
            <w:r>
              <w:rPr>
                <w:color w:val="456A2C"/>
                <w:lang w:val="en-GB"/>
              </w:rPr>
              <w:t>viilusta</w:t>
            </w:r>
            <w:proofErr w:type="spellEnd"/>
            <w:r>
              <w:rPr>
                <w:color w:val="456A2C"/>
                <w:lang w:val="en-GB"/>
              </w:rPr>
              <w:t xml:space="preserve">). </w:t>
            </w:r>
            <w:proofErr w:type="spellStart"/>
            <w:r>
              <w:rPr>
                <w:color w:val="456A2C"/>
                <w:lang w:val="en-GB"/>
              </w:rPr>
              <w:t>Yleensä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jokainen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viilu</w:t>
            </w:r>
            <w:proofErr w:type="spellEnd"/>
            <w:r>
              <w:rPr>
                <w:color w:val="456A2C"/>
                <w:lang w:val="en-GB"/>
              </w:rPr>
              <w:t xml:space="preserve"> on </w:t>
            </w:r>
            <w:proofErr w:type="spellStart"/>
            <w:r>
              <w:rPr>
                <w:color w:val="456A2C"/>
                <w:lang w:val="en-GB"/>
              </w:rPr>
              <w:t>kohtisuorassa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edelliseen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nähden</w:t>
            </w:r>
            <w:proofErr w:type="spellEnd"/>
            <w:r>
              <w:rPr>
                <w:color w:val="456A2C"/>
                <w:lang w:val="en-GB"/>
              </w:rPr>
              <w:t xml:space="preserve">. </w:t>
            </w:r>
            <w:proofErr w:type="spellStart"/>
            <w:r>
              <w:rPr>
                <w:color w:val="456A2C"/>
                <w:lang w:val="en-GB"/>
              </w:rPr>
              <w:t>Mekaaniset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ominaisuudet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puukuitujen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suunnassa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ovat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korkeammat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kuin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vastakkaiset</w:t>
            </w:r>
            <w:proofErr w:type="spellEnd"/>
            <w:r>
              <w:rPr>
                <w:color w:val="456A2C"/>
                <w:lang w:val="en-GB"/>
              </w:rPr>
              <w:t xml:space="preserve">. </w:t>
            </w:r>
            <w:proofErr w:type="spellStart"/>
            <w:r>
              <w:rPr>
                <w:color w:val="456A2C"/>
                <w:lang w:val="en-GB"/>
              </w:rPr>
              <w:t>Voidaan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käyttää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sisä</w:t>
            </w:r>
            <w:proofErr w:type="spellEnd"/>
            <w:r>
              <w:rPr>
                <w:color w:val="456A2C"/>
                <w:lang w:val="en-GB"/>
              </w:rPr>
              <w:t xml:space="preserve">- </w:t>
            </w:r>
            <w:proofErr w:type="spellStart"/>
            <w:r>
              <w:rPr>
                <w:color w:val="456A2C"/>
                <w:lang w:val="en-GB"/>
              </w:rPr>
              <w:t>ja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ulkopuolisissa</w:t>
            </w:r>
            <w:proofErr w:type="spellEnd"/>
            <w:r>
              <w:rPr>
                <w:color w:val="456A2C"/>
                <w:lang w:val="en-GB"/>
              </w:rPr>
              <w:t xml:space="preserve"> (</w:t>
            </w:r>
            <w:proofErr w:type="spellStart"/>
            <w:r>
              <w:rPr>
                <w:color w:val="456A2C"/>
                <w:lang w:val="en-GB"/>
              </w:rPr>
              <w:t>kalvolaminoiduissa</w:t>
            </w:r>
            <w:proofErr w:type="spellEnd"/>
            <w:r>
              <w:rPr>
                <w:color w:val="456A2C"/>
                <w:lang w:val="en-GB"/>
              </w:rPr>
              <w:t xml:space="preserve">) </w:t>
            </w:r>
            <w:proofErr w:type="spellStart"/>
            <w:r>
              <w:rPr>
                <w:color w:val="456A2C"/>
                <w:lang w:val="en-GB"/>
              </w:rPr>
              <w:t>paneeleissa</w:t>
            </w:r>
            <w:proofErr w:type="spellEnd"/>
            <w:r>
              <w:rPr>
                <w:color w:val="456A2C"/>
                <w:lang w:val="en-GB"/>
              </w:rPr>
              <w:t xml:space="preserve">, </w:t>
            </w:r>
            <w:proofErr w:type="spellStart"/>
            <w:r>
              <w:rPr>
                <w:color w:val="456A2C"/>
                <w:lang w:val="en-GB"/>
              </w:rPr>
              <w:t>betoniverhouksissa</w:t>
            </w:r>
            <w:proofErr w:type="spellEnd"/>
            <w:r>
              <w:rPr>
                <w:color w:val="456A2C"/>
                <w:lang w:val="en-GB"/>
              </w:rPr>
              <w:t xml:space="preserve"> </w:t>
            </w:r>
            <w:proofErr w:type="spellStart"/>
            <w:r>
              <w:rPr>
                <w:color w:val="456A2C"/>
                <w:lang w:val="en-GB"/>
              </w:rPr>
              <w:t>jne</w:t>
            </w:r>
            <w:proofErr w:type="spellEnd"/>
            <w:r>
              <w:rPr>
                <w:color w:val="456A2C"/>
                <w:lang w:val="en-GB"/>
              </w:rPr>
              <w:t>.</w:t>
            </w:r>
          </w:p>
          <w:p w14:paraId="693933E4" w14:textId="145AE62C" w:rsidR="00E64596" w:rsidRPr="00756A1F" w:rsidRDefault="00E64596" w:rsidP="00A84479">
            <w:pPr>
              <w:rPr>
                <w:color w:val="456A2C"/>
                <w:lang w:val="en-GB"/>
              </w:rPr>
            </w:pPr>
          </w:p>
        </w:tc>
      </w:tr>
    </w:tbl>
    <w:p w14:paraId="4B37A249" w14:textId="77777777" w:rsidR="00406B4A" w:rsidRPr="00A84479" w:rsidRDefault="00406B4A" w:rsidP="00406B4A">
      <w:pPr>
        <w:rPr>
          <w:sz w:val="24"/>
          <w:szCs w:val="24"/>
        </w:rPr>
      </w:pPr>
    </w:p>
    <w:p w14:paraId="48099572" w14:textId="74D03741" w:rsidR="00406B4A" w:rsidRPr="00A84479" w:rsidRDefault="00AE4F7B" w:rsidP="00406B4A">
      <w:pPr>
        <w:pStyle w:val="Otsikko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1" w:name="_Toc101295017"/>
      <w:proofErr w:type="spellStart"/>
      <w:r>
        <w:rPr>
          <w:rFonts w:cs="Arial"/>
          <w:sz w:val="24"/>
          <w:lang w:val="en-US"/>
        </w:rPr>
        <w:t>Tapaustutkimus</w:t>
      </w:r>
      <w:proofErr w:type="spellEnd"/>
      <w:r w:rsidR="00406B4A" w:rsidRPr="00A84479">
        <w:rPr>
          <w:rFonts w:cs="Arial"/>
          <w:sz w:val="24"/>
          <w:lang w:val="en-US"/>
        </w:rPr>
        <w:t xml:space="preserve"> 4</w:t>
      </w:r>
      <w:bookmarkEnd w:id="11"/>
    </w:p>
    <w:p w14:paraId="69D5EFF0" w14:textId="625E95D9" w:rsidR="00A84479" w:rsidRPr="00A84479" w:rsidRDefault="005F54C9" w:rsidP="00A84479">
      <w:pPr>
        <w:rPr>
          <w:sz w:val="24"/>
          <w:szCs w:val="24"/>
          <w:lang w:val="en-GB"/>
        </w:rPr>
      </w:pPr>
      <w:proofErr w:type="spellStart"/>
      <w:r>
        <w:rPr>
          <w:rFonts w:cs="Arial"/>
          <w:sz w:val="24"/>
          <w:szCs w:val="24"/>
        </w:rPr>
        <w:t>Valitse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jokin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partikkeli</w:t>
      </w:r>
      <w:proofErr w:type="spellEnd"/>
      <w:r>
        <w:rPr>
          <w:rFonts w:cs="Arial"/>
          <w:sz w:val="24"/>
          <w:szCs w:val="24"/>
        </w:rPr>
        <w:t>-/</w:t>
      </w:r>
      <w:proofErr w:type="spellStart"/>
      <w:r>
        <w:rPr>
          <w:rFonts w:cs="Arial"/>
          <w:sz w:val="24"/>
          <w:szCs w:val="24"/>
        </w:rPr>
        <w:t>hiukkaspohjaisista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puu</w:t>
      </w:r>
      <w:r w:rsidR="007B48BD">
        <w:rPr>
          <w:rFonts w:cs="Arial"/>
          <w:sz w:val="24"/>
          <w:szCs w:val="24"/>
        </w:rPr>
        <w:t>levyistä</w:t>
      </w:r>
      <w:proofErr w:type="spellEnd"/>
      <w:r>
        <w:rPr>
          <w:rFonts w:cs="Arial"/>
          <w:sz w:val="24"/>
          <w:szCs w:val="24"/>
        </w:rPr>
        <w:t xml:space="preserve"> ja </w:t>
      </w:r>
      <w:proofErr w:type="spellStart"/>
      <w:r>
        <w:rPr>
          <w:rFonts w:cs="Arial"/>
          <w:sz w:val="24"/>
          <w:szCs w:val="24"/>
        </w:rPr>
        <w:t>luonnehdi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tuotantoa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ominaisuuksia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käyttökohteita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jne</w:t>
      </w:r>
      <w:proofErr w:type="spellEnd"/>
      <w:r>
        <w:rPr>
          <w:rFonts w:cs="Arial"/>
          <w:sz w:val="24"/>
          <w:szCs w:val="24"/>
        </w:rPr>
        <w:t>.</w:t>
      </w:r>
    </w:p>
    <w:p w14:paraId="334AE70C" w14:textId="77777777" w:rsidR="00406B4A" w:rsidRPr="00A84479" w:rsidRDefault="00406B4A" w:rsidP="00406B4A">
      <w:pPr>
        <w:rPr>
          <w:sz w:val="24"/>
          <w:szCs w:val="24"/>
        </w:rPr>
      </w:pPr>
    </w:p>
    <w:p w14:paraId="042388B5" w14:textId="4FF642F8" w:rsidR="00406B4A" w:rsidRPr="0046278E" w:rsidRDefault="00BB2327" w:rsidP="00406B4A">
      <w:pPr>
        <w:pStyle w:val="Otsikko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2" w:name="_Toc101295018"/>
      <w:proofErr w:type="spellStart"/>
      <w:r>
        <w:rPr>
          <w:rFonts w:cs="Arial"/>
          <w:sz w:val="24"/>
          <w:lang w:val="en-US"/>
        </w:rPr>
        <w:t>Tapaustutkimus</w:t>
      </w:r>
      <w:proofErr w:type="spellEnd"/>
      <w:r w:rsidR="00406B4A" w:rsidRPr="00A84479">
        <w:rPr>
          <w:rFonts w:cs="Arial"/>
          <w:sz w:val="24"/>
          <w:lang w:val="en-US"/>
        </w:rPr>
        <w:t xml:space="preserve"> 5</w:t>
      </w:r>
      <w:bookmarkEnd w:id="12"/>
    </w:p>
    <w:p w14:paraId="56F0FB8F" w14:textId="3309B99E" w:rsidR="00F5478F" w:rsidRDefault="007B48BD" w:rsidP="00B1342C">
      <w:pPr>
        <w:rPr>
          <w:sz w:val="24"/>
          <w:szCs w:val="24"/>
          <w:lang w:val="en-GB"/>
        </w:rPr>
      </w:pPr>
      <w:proofErr w:type="spellStart"/>
      <w:r>
        <w:rPr>
          <w:rFonts w:cs="Arial"/>
          <w:sz w:val="24"/>
          <w:szCs w:val="24"/>
        </w:rPr>
        <w:t>Valitse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jokin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kuitupohjaisista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puulevyistä</w:t>
      </w:r>
      <w:proofErr w:type="spellEnd"/>
      <w:r>
        <w:rPr>
          <w:rFonts w:cs="Arial"/>
          <w:sz w:val="24"/>
          <w:szCs w:val="24"/>
        </w:rPr>
        <w:t xml:space="preserve"> ja </w:t>
      </w:r>
      <w:proofErr w:type="spellStart"/>
      <w:r>
        <w:rPr>
          <w:rFonts w:cs="Arial"/>
          <w:sz w:val="24"/>
          <w:szCs w:val="24"/>
        </w:rPr>
        <w:t>luonnehdi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tuotantoa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ominaisuuksia</w:t>
      </w:r>
      <w:proofErr w:type="spellEnd"/>
      <w:r>
        <w:rPr>
          <w:rFonts w:cs="Arial"/>
          <w:sz w:val="24"/>
          <w:szCs w:val="24"/>
        </w:rPr>
        <w:t xml:space="preserve">, </w:t>
      </w:r>
      <w:proofErr w:type="spellStart"/>
      <w:r>
        <w:rPr>
          <w:rFonts w:cs="Arial"/>
          <w:sz w:val="24"/>
          <w:szCs w:val="24"/>
        </w:rPr>
        <w:t>käyttökohteita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jne</w:t>
      </w:r>
      <w:proofErr w:type="spellEnd"/>
      <w:r>
        <w:rPr>
          <w:rFonts w:cs="Arial"/>
          <w:sz w:val="24"/>
          <w:szCs w:val="24"/>
        </w:rPr>
        <w:t>.</w:t>
      </w:r>
    </w:p>
    <w:p w14:paraId="13B08003" w14:textId="170AD3E6" w:rsidR="00345AB4" w:rsidRPr="00D95EFC" w:rsidRDefault="008F35A2" w:rsidP="00B1342C">
      <w:pPr>
        <w:pStyle w:val="Otsikko1"/>
        <w:spacing w:after="0" w:line="240" w:lineRule="auto"/>
        <w:rPr>
          <w:rFonts w:cs="Arial"/>
          <w:szCs w:val="28"/>
        </w:rPr>
      </w:pPr>
      <w:bookmarkStart w:id="13" w:name="_Toc101295019"/>
      <w:proofErr w:type="spellStart"/>
      <w:r>
        <w:rPr>
          <w:rFonts w:cs="Arial"/>
          <w:szCs w:val="28"/>
        </w:rPr>
        <w:lastRenderedPageBreak/>
        <w:t>Monivalintakysymykset</w:t>
      </w:r>
      <w:bookmarkEnd w:id="13"/>
      <w:proofErr w:type="spellEnd"/>
    </w:p>
    <w:p w14:paraId="6716CACB" w14:textId="3C7D630E" w:rsidR="00C1675D" w:rsidRPr="002D6E0A" w:rsidRDefault="002D6E0A" w:rsidP="002D6E0A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r w:rsidRPr="008A5EEA">
        <w:rPr>
          <w:noProof/>
          <w:lang w:val="lv-LV" w:eastAsia="lv-LV"/>
        </w:rPr>
        <w:drawing>
          <wp:anchor distT="0" distB="0" distL="114300" distR="114300" simplePos="0" relativeHeight="251682838" behindDoc="0" locked="0" layoutInCell="1" allowOverlap="1" wp14:anchorId="030C82F3" wp14:editId="43951E02">
            <wp:simplePos x="0" y="0"/>
            <wp:positionH relativeFrom="column">
              <wp:posOffset>3552825</wp:posOffset>
            </wp:positionH>
            <wp:positionV relativeFrom="paragraph">
              <wp:posOffset>52070</wp:posOffset>
            </wp:positionV>
            <wp:extent cx="2219325" cy="970915"/>
            <wp:effectExtent l="0" t="0" r="9525" b="635"/>
            <wp:wrapSquare wrapText="bothSides"/>
            <wp:docPr id="2" name="Picture 2" descr="Doors Cross Sections - Maste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s Cross Sections - Master Do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4"/>
          <w:szCs w:val="24"/>
          <w:lang w:val="en-US"/>
        </w:rPr>
        <w:t xml:space="preserve">Onko </w:t>
      </w:r>
      <w:proofErr w:type="spellStart"/>
      <w:r>
        <w:rPr>
          <w:rFonts w:cs="Arial"/>
          <w:sz w:val="24"/>
          <w:szCs w:val="24"/>
          <w:lang w:val="en-US"/>
        </w:rPr>
        <w:t>kasvurenkaat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suunnattu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oikein</w:t>
      </w:r>
      <w:proofErr w:type="spellEnd"/>
      <w:r>
        <w:rPr>
          <w:rFonts w:cs="Arial"/>
          <w:sz w:val="24"/>
          <w:szCs w:val="24"/>
          <w:lang w:val="en-US"/>
        </w:rPr>
        <w:t>?</w:t>
      </w:r>
    </w:p>
    <w:p w14:paraId="1D00F46C" w14:textId="064E5684" w:rsidR="00C1675D" w:rsidRPr="008A5EEA" w:rsidRDefault="002D6E0A" w:rsidP="003B3867">
      <w:pPr>
        <w:pStyle w:val="Luettelokappale"/>
        <w:numPr>
          <w:ilvl w:val="0"/>
          <w:numId w:val="7"/>
        </w:numPr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Kyllä</w:t>
      </w:r>
      <w:proofErr w:type="spellEnd"/>
    </w:p>
    <w:p w14:paraId="63C1B9B8" w14:textId="45C78E03" w:rsidR="00C1675D" w:rsidRPr="008A5EEA" w:rsidRDefault="002D6E0A" w:rsidP="003B3867">
      <w:pPr>
        <w:pStyle w:val="Luettelokappale"/>
        <w:numPr>
          <w:ilvl w:val="0"/>
          <w:numId w:val="7"/>
        </w:numPr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Ei</w:t>
      </w:r>
      <w:proofErr w:type="spellEnd"/>
    </w:p>
    <w:p w14:paraId="16F1254E" w14:textId="6173425B" w:rsidR="002D6E0A" w:rsidRPr="000D2CCA" w:rsidRDefault="00C1675D" w:rsidP="000D2CCA">
      <w:pPr>
        <w:pStyle w:val="Luettelokappale"/>
        <w:numPr>
          <w:ilvl w:val="0"/>
          <w:numId w:val="7"/>
        </w:numPr>
        <w:rPr>
          <w:rFonts w:cs="Arial"/>
          <w:sz w:val="24"/>
          <w:szCs w:val="24"/>
          <w:u w:val="single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</w:p>
    <w:p w14:paraId="0691674B" w14:textId="35B944BC" w:rsidR="00E71CBC" w:rsidRPr="008A5EEA" w:rsidRDefault="002D6E0A" w:rsidP="003B3867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Nimeä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tunnetuimmat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0D2CCA">
        <w:rPr>
          <w:rFonts w:cs="Arial"/>
          <w:sz w:val="24"/>
          <w:szCs w:val="24"/>
          <w:lang w:val="en-US"/>
        </w:rPr>
        <w:t>metsäteollisuuden</w:t>
      </w:r>
      <w:proofErr w:type="spellEnd"/>
      <w:r w:rsidR="000D2CCA"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sertifointijärjestelmät</w:t>
      </w:r>
      <w:proofErr w:type="spellEnd"/>
      <w:r>
        <w:rPr>
          <w:rFonts w:cs="Arial"/>
          <w:sz w:val="24"/>
          <w:szCs w:val="24"/>
          <w:lang w:val="en-US"/>
        </w:rPr>
        <w:t>.</w:t>
      </w:r>
    </w:p>
    <w:p w14:paraId="1334585A" w14:textId="743B27DF" w:rsidR="00E71CBC" w:rsidRPr="008A5EEA" w:rsidRDefault="00E71CBC" w:rsidP="003B3867">
      <w:pPr>
        <w:pStyle w:val="Luettelokappale"/>
        <w:numPr>
          <w:ilvl w:val="0"/>
          <w:numId w:val="10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  <w:lang w:val="en-US"/>
        </w:rPr>
      </w:pPr>
      <w:r w:rsidRPr="008A5EEA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 xml:space="preserve">FSC </w:t>
      </w:r>
      <w:r w:rsidR="002D6E0A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>ja</w:t>
      </w:r>
      <w:r w:rsidRPr="008A5EEA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 xml:space="preserve"> </w:t>
      </w:r>
      <w:r w:rsidRPr="008A5EEA">
        <w:rPr>
          <w:rFonts w:cs="Arial"/>
          <w:bCs/>
          <w:spacing w:val="-6"/>
          <w:sz w:val="24"/>
          <w:szCs w:val="24"/>
          <w:u w:val="single"/>
          <w:lang w:val="en-US"/>
        </w:rPr>
        <w:t>PEFC</w:t>
      </w:r>
    </w:p>
    <w:p w14:paraId="6D488278" w14:textId="63A2FB52" w:rsidR="00E71CBC" w:rsidRPr="002D6E0A" w:rsidRDefault="00887F29" w:rsidP="003B3867">
      <w:pPr>
        <w:pStyle w:val="Luettelokappale"/>
        <w:numPr>
          <w:ilvl w:val="0"/>
          <w:numId w:val="10"/>
        </w:numPr>
        <w:spacing w:after="0" w:line="240" w:lineRule="auto"/>
        <w:rPr>
          <w:rFonts w:cs="Arial"/>
          <w:bCs/>
          <w:spacing w:val="-6"/>
          <w:sz w:val="24"/>
          <w:szCs w:val="24"/>
          <w:lang w:val="en-US"/>
        </w:rPr>
      </w:pPr>
      <w:r w:rsidRPr="002D6E0A">
        <w:rPr>
          <w:rFonts w:eastAsia="TimesNewRomanPSMT" w:cs="Arial"/>
          <w:bCs/>
          <w:spacing w:val="-6"/>
          <w:sz w:val="24"/>
          <w:szCs w:val="24"/>
          <w:lang w:val="en-US"/>
        </w:rPr>
        <w:t>F</w:t>
      </w:r>
      <w:r w:rsidR="00731357" w:rsidRPr="002D6E0A">
        <w:rPr>
          <w:rFonts w:eastAsia="TimesNewRomanPSMT" w:cs="Arial"/>
          <w:bCs/>
          <w:spacing w:val="-6"/>
          <w:sz w:val="24"/>
          <w:szCs w:val="24"/>
          <w:lang w:val="en-US"/>
        </w:rPr>
        <w:t>GH</w:t>
      </w:r>
      <w:r w:rsidR="00E71CBC" w:rsidRPr="002D6E0A">
        <w:rPr>
          <w:rFonts w:eastAsia="TimesNewRomanPSMT" w:cs="Arial"/>
          <w:bCs/>
          <w:spacing w:val="-6"/>
          <w:sz w:val="24"/>
          <w:szCs w:val="24"/>
          <w:lang w:val="en-US"/>
        </w:rPr>
        <w:t xml:space="preserve"> </w:t>
      </w:r>
      <w:r w:rsidR="002D6E0A" w:rsidRPr="002D6E0A">
        <w:rPr>
          <w:rFonts w:eastAsia="TimesNewRomanPSMT" w:cs="Arial"/>
          <w:bCs/>
          <w:spacing w:val="-6"/>
          <w:sz w:val="24"/>
          <w:szCs w:val="24"/>
          <w:lang w:val="en-US"/>
        </w:rPr>
        <w:t>ja</w:t>
      </w:r>
      <w:r w:rsidR="00E71CBC" w:rsidRPr="002D6E0A">
        <w:rPr>
          <w:rFonts w:eastAsia="TimesNewRomanPSMT" w:cs="Arial"/>
          <w:bCs/>
          <w:spacing w:val="-6"/>
          <w:sz w:val="24"/>
          <w:szCs w:val="24"/>
          <w:lang w:val="en-US"/>
        </w:rPr>
        <w:t xml:space="preserve"> PRST</w:t>
      </w:r>
    </w:p>
    <w:p w14:paraId="7A425474" w14:textId="262916CB" w:rsidR="001219AD" w:rsidRPr="00D95EFC" w:rsidRDefault="00E71CBC" w:rsidP="00D95EFC">
      <w:pPr>
        <w:pStyle w:val="Luettelokappale"/>
        <w:numPr>
          <w:ilvl w:val="0"/>
          <w:numId w:val="10"/>
        </w:numPr>
        <w:rPr>
          <w:rFonts w:cs="Arial"/>
          <w:sz w:val="24"/>
          <w:szCs w:val="24"/>
          <w:u w:val="single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  <w:r w:rsidR="00E838F7">
        <w:rPr>
          <w:rFonts w:cs="Arial"/>
          <w:sz w:val="24"/>
          <w:szCs w:val="24"/>
          <w:lang w:val="en-US"/>
        </w:rPr>
        <w:t xml:space="preserve"> (</w:t>
      </w:r>
      <w:proofErr w:type="spellStart"/>
      <w:r w:rsidR="00E838F7" w:rsidRPr="00E838F7">
        <w:rPr>
          <w:rFonts w:cs="Arial"/>
          <w:i/>
          <w:iCs/>
          <w:sz w:val="24"/>
          <w:szCs w:val="24"/>
          <w:lang w:val="en-US"/>
        </w:rPr>
        <w:t>Muu</w:t>
      </w:r>
      <w:proofErr w:type="spellEnd"/>
      <w:r w:rsidR="00E838F7" w:rsidRPr="00E838F7">
        <w:rPr>
          <w:rFonts w:cs="Arial"/>
          <w:i/>
          <w:iCs/>
          <w:sz w:val="24"/>
          <w:szCs w:val="24"/>
          <w:lang w:val="en-US"/>
        </w:rPr>
        <w:t xml:space="preserve">, </w:t>
      </w:r>
      <w:proofErr w:type="spellStart"/>
      <w:r w:rsidR="00E838F7" w:rsidRPr="00E838F7">
        <w:rPr>
          <w:rFonts w:cs="Arial"/>
          <w:i/>
          <w:iCs/>
          <w:sz w:val="24"/>
          <w:szCs w:val="24"/>
          <w:lang w:val="en-US"/>
        </w:rPr>
        <w:t>mikä</w:t>
      </w:r>
      <w:proofErr w:type="spellEnd"/>
      <w:r w:rsidR="00E838F7" w:rsidRPr="00E838F7">
        <w:rPr>
          <w:rFonts w:cs="Arial"/>
          <w:i/>
          <w:iCs/>
          <w:sz w:val="24"/>
          <w:szCs w:val="24"/>
          <w:lang w:val="en-US"/>
        </w:rPr>
        <w:t>?)</w:t>
      </w:r>
    </w:p>
    <w:p w14:paraId="6CDDA236" w14:textId="7B34EDBC" w:rsidR="00654402" w:rsidRPr="008A5EEA" w:rsidRDefault="002D6E0A" w:rsidP="003B3867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Mikä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näistä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viidestä</w:t>
      </w:r>
      <w:proofErr w:type="spellEnd"/>
      <w:r>
        <w:rPr>
          <w:rFonts w:cs="Arial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sz w:val="24"/>
          <w:szCs w:val="24"/>
          <w:lang w:val="en-US"/>
        </w:rPr>
        <w:t>maasta</w:t>
      </w:r>
      <w:proofErr w:type="spellEnd"/>
      <w:r>
        <w:rPr>
          <w:rFonts w:cs="Arial"/>
          <w:sz w:val="24"/>
          <w:szCs w:val="24"/>
          <w:lang w:val="en-US"/>
        </w:rPr>
        <w:t xml:space="preserve">: </w:t>
      </w:r>
      <w:proofErr w:type="spellStart"/>
      <w:r>
        <w:rPr>
          <w:rFonts w:cs="Arial"/>
          <w:sz w:val="24"/>
          <w:szCs w:val="24"/>
          <w:lang w:val="en-US"/>
        </w:rPr>
        <w:t>Itävalta</w:t>
      </w:r>
      <w:proofErr w:type="spellEnd"/>
      <w:r>
        <w:rPr>
          <w:rFonts w:cs="Arial"/>
          <w:sz w:val="24"/>
          <w:szCs w:val="24"/>
          <w:lang w:val="en-US"/>
        </w:rPr>
        <w:t xml:space="preserve">, Suomi, </w:t>
      </w:r>
      <w:proofErr w:type="spellStart"/>
      <w:r>
        <w:rPr>
          <w:rFonts w:cs="Arial"/>
          <w:sz w:val="24"/>
          <w:szCs w:val="24"/>
          <w:lang w:val="en-US"/>
        </w:rPr>
        <w:t>Kreikka</w:t>
      </w:r>
      <w:proofErr w:type="spellEnd"/>
      <w:r>
        <w:rPr>
          <w:rFonts w:cs="Arial"/>
          <w:sz w:val="24"/>
          <w:szCs w:val="24"/>
          <w:lang w:val="en-US"/>
        </w:rPr>
        <w:t xml:space="preserve">, Latvia tai </w:t>
      </w:r>
      <w:proofErr w:type="spellStart"/>
      <w:r>
        <w:rPr>
          <w:rFonts w:cs="Arial"/>
          <w:sz w:val="24"/>
          <w:szCs w:val="24"/>
          <w:lang w:val="en-US"/>
        </w:rPr>
        <w:t>Espanja</w:t>
      </w:r>
      <w:proofErr w:type="spellEnd"/>
      <w:r>
        <w:rPr>
          <w:rFonts w:cs="Arial"/>
          <w:sz w:val="24"/>
          <w:szCs w:val="24"/>
          <w:lang w:val="en-US"/>
        </w:rPr>
        <w:t xml:space="preserve"> on </w:t>
      </w:r>
      <w:proofErr w:type="spellStart"/>
      <w:r>
        <w:rPr>
          <w:rFonts w:cs="Arial"/>
          <w:sz w:val="24"/>
          <w:szCs w:val="24"/>
          <w:lang w:val="en-US"/>
        </w:rPr>
        <w:t>metsäkeskeisin</w:t>
      </w:r>
      <w:proofErr w:type="spellEnd"/>
      <w:r>
        <w:rPr>
          <w:rFonts w:cs="Arial"/>
          <w:sz w:val="24"/>
          <w:szCs w:val="24"/>
          <w:lang w:val="en-US"/>
        </w:rPr>
        <w:t>?</w:t>
      </w:r>
    </w:p>
    <w:p w14:paraId="6978CE6D" w14:textId="15E49BAE" w:rsidR="00654402" w:rsidRPr="008A5EEA" w:rsidRDefault="002D6E0A" w:rsidP="003B3867">
      <w:pPr>
        <w:pStyle w:val="Luettelokappale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Espanja</w:t>
      </w:r>
      <w:proofErr w:type="spellEnd"/>
    </w:p>
    <w:p w14:paraId="317ACF76" w14:textId="7ED5A5E7" w:rsidR="00654402" w:rsidRPr="008A5EEA" w:rsidRDefault="00654402" w:rsidP="003B3867">
      <w:pPr>
        <w:pStyle w:val="Luettelokappale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r w:rsidRPr="008A5EEA">
        <w:rPr>
          <w:rFonts w:cs="Arial"/>
          <w:sz w:val="24"/>
          <w:szCs w:val="24"/>
          <w:lang w:val="en-US"/>
        </w:rPr>
        <w:t>La</w:t>
      </w:r>
      <w:r w:rsidR="002D6E0A">
        <w:rPr>
          <w:rFonts w:cs="Arial"/>
          <w:sz w:val="24"/>
          <w:szCs w:val="24"/>
          <w:lang w:val="en-US"/>
        </w:rPr>
        <w:t>tvia</w:t>
      </w:r>
    </w:p>
    <w:p w14:paraId="41B725AB" w14:textId="2113C7E9" w:rsidR="00D95EFC" w:rsidRPr="00D95EFC" w:rsidRDefault="00654402" w:rsidP="00D95EFC">
      <w:pPr>
        <w:pStyle w:val="Luettelokappale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u w:val="single"/>
          <w:lang w:val="en-US"/>
        </w:rPr>
        <w:tab/>
      </w:r>
      <w:r w:rsidR="002D6E0A">
        <w:rPr>
          <w:rFonts w:cs="Arial"/>
          <w:sz w:val="24"/>
          <w:szCs w:val="24"/>
          <w:lang w:val="en-US"/>
        </w:rPr>
        <w:t xml:space="preserve"> (</w:t>
      </w:r>
      <w:r w:rsidR="002D6E0A" w:rsidRPr="002D6E0A">
        <w:rPr>
          <w:rFonts w:cs="Arial"/>
          <w:i/>
          <w:iCs/>
          <w:sz w:val="24"/>
          <w:szCs w:val="24"/>
          <w:lang w:val="en-US"/>
        </w:rPr>
        <w:t>Suomi</w:t>
      </w:r>
      <w:r w:rsidR="002D6E0A">
        <w:rPr>
          <w:rFonts w:cs="Arial"/>
          <w:sz w:val="24"/>
          <w:szCs w:val="24"/>
          <w:lang w:val="en-US"/>
        </w:rPr>
        <w:t>)</w:t>
      </w:r>
    </w:p>
    <w:p w14:paraId="1C583F70" w14:textId="752B21B9" w:rsidR="00695553" w:rsidRPr="008A5EEA" w:rsidRDefault="0037179E" w:rsidP="003B3867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Mitä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kolmea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puulajia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käytetään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enimmäkseen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 w:rsidRPr="0037179E">
        <w:rPr>
          <w:rFonts w:cs="Arial"/>
          <w:spacing w:val="-6"/>
          <w:sz w:val="24"/>
          <w:szCs w:val="24"/>
          <w:lang w:val="en-US"/>
        </w:rPr>
        <w:t>rakenteissa</w:t>
      </w:r>
      <w:proofErr w:type="spellEnd"/>
      <w:r w:rsidRPr="0037179E">
        <w:rPr>
          <w:rFonts w:cs="Arial"/>
          <w:spacing w:val="-6"/>
          <w:sz w:val="24"/>
          <w:szCs w:val="24"/>
          <w:lang w:val="en-US"/>
        </w:rPr>
        <w:t>?</w:t>
      </w:r>
    </w:p>
    <w:p w14:paraId="23593FE3" w14:textId="4ED79DDF" w:rsidR="00695553" w:rsidRPr="008A5EEA" w:rsidRDefault="0037179E" w:rsidP="003B3867">
      <w:pPr>
        <w:pStyle w:val="Luettelokappale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u w:val="single"/>
          <w:lang w:val="en-US"/>
        </w:rPr>
      </w:pPr>
      <w:proofErr w:type="spellStart"/>
      <w:r>
        <w:rPr>
          <w:rFonts w:cs="Arial"/>
          <w:sz w:val="24"/>
          <w:szCs w:val="24"/>
          <w:u w:val="single"/>
          <w:lang w:val="en-US"/>
        </w:rPr>
        <w:t>Kuusi</w:t>
      </w:r>
      <w:proofErr w:type="spellEnd"/>
      <w:r>
        <w:rPr>
          <w:rFonts w:cs="Arial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cs="Arial"/>
          <w:sz w:val="24"/>
          <w:szCs w:val="24"/>
          <w:u w:val="single"/>
          <w:lang w:val="en-US"/>
        </w:rPr>
        <w:t>mänty</w:t>
      </w:r>
      <w:proofErr w:type="spellEnd"/>
      <w:r>
        <w:rPr>
          <w:rFonts w:cs="Arial"/>
          <w:sz w:val="24"/>
          <w:szCs w:val="24"/>
          <w:u w:val="single"/>
          <w:lang w:val="en-US"/>
        </w:rPr>
        <w:t xml:space="preserve"> ja </w:t>
      </w:r>
      <w:proofErr w:type="spellStart"/>
      <w:r>
        <w:rPr>
          <w:rFonts w:cs="Arial"/>
          <w:sz w:val="24"/>
          <w:szCs w:val="24"/>
          <w:u w:val="single"/>
          <w:lang w:val="en-US"/>
        </w:rPr>
        <w:t>tammi</w:t>
      </w:r>
      <w:proofErr w:type="spellEnd"/>
    </w:p>
    <w:p w14:paraId="0BE3A970" w14:textId="0A2C04CC" w:rsidR="00D95EFC" w:rsidRDefault="0037179E" w:rsidP="00D95EFC">
      <w:pPr>
        <w:pStyle w:val="Luettelokappale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Kuusi</w:t>
      </w:r>
      <w:proofErr w:type="spellEnd"/>
      <w:r>
        <w:rPr>
          <w:rFonts w:cs="Arial"/>
          <w:sz w:val="24"/>
          <w:szCs w:val="24"/>
          <w:lang w:val="en-US"/>
        </w:rPr>
        <w:t xml:space="preserve">, </w:t>
      </w:r>
      <w:proofErr w:type="spellStart"/>
      <w:r>
        <w:rPr>
          <w:rFonts w:cs="Arial"/>
          <w:sz w:val="24"/>
          <w:szCs w:val="24"/>
          <w:lang w:val="en-US"/>
        </w:rPr>
        <w:t>koivu</w:t>
      </w:r>
      <w:proofErr w:type="spellEnd"/>
      <w:r>
        <w:rPr>
          <w:rFonts w:cs="Arial"/>
          <w:sz w:val="24"/>
          <w:szCs w:val="24"/>
          <w:lang w:val="en-US"/>
        </w:rPr>
        <w:t xml:space="preserve"> ja </w:t>
      </w:r>
      <w:proofErr w:type="spellStart"/>
      <w:r>
        <w:rPr>
          <w:rFonts w:cs="Arial"/>
          <w:sz w:val="24"/>
          <w:szCs w:val="24"/>
          <w:lang w:val="en-US"/>
        </w:rPr>
        <w:t>haapa</w:t>
      </w:r>
      <w:proofErr w:type="spellEnd"/>
    </w:p>
    <w:p w14:paraId="55C0BE61" w14:textId="2DB4EC64" w:rsidR="0037179E" w:rsidRPr="002D6E0A" w:rsidRDefault="0037179E" w:rsidP="00D95EFC">
      <w:pPr>
        <w:pStyle w:val="Luettelokappale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lang w:val="en-US"/>
        </w:rPr>
      </w:pPr>
      <w:proofErr w:type="spellStart"/>
      <w:r>
        <w:rPr>
          <w:rFonts w:cs="Arial"/>
          <w:sz w:val="24"/>
          <w:szCs w:val="24"/>
          <w:lang w:val="en-US"/>
        </w:rPr>
        <w:t>Haapa</w:t>
      </w:r>
      <w:proofErr w:type="spellEnd"/>
      <w:r>
        <w:rPr>
          <w:rFonts w:cs="Arial"/>
          <w:sz w:val="24"/>
          <w:szCs w:val="24"/>
          <w:lang w:val="en-US"/>
        </w:rPr>
        <w:t xml:space="preserve"> ja </w:t>
      </w:r>
      <w:proofErr w:type="spellStart"/>
      <w:r>
        <w:rPr>
          <w:rFonts w:cs="Arial"/>
          <w:sz w:val="24"/>
          <w:szCs w:val="24"/>
          <w:lang w:val="en-US"/>
        </w:rPr>
        <w:t>tammi</w:t>
      </w:r>
      <w:proofErr w:type="spellEnd"/>
    </w:p>
    <w:p w14:paraId="7A84E305" w14:textId="4642ACB4" w:rsidR="00695553" w:rsidRPr="008A5EEA" w:rsidRDefault="004E68AB" w:rsidP="003B3867">
      <w:pPr>
        <w:pStyle w:val="Luettelokappale"/>
        <w:numPr>
          <w:ilvl w:val="0"/>
          <w:numId w:val="9"/>
        </w:numPr>
        <w:ind w:left="426" w:hanging="426"/>
        <w:rPr>
          <w:rStyle w:val="Voimakas"/>
          <w:rFonts w:cs="Arial"/>
          <w:b w:val="0"/>
          <w:bCs w:val="0"/>
          <w:color w:val="000000"/>
          <w:sz w:val="24"/>
          <w:szCs w:val="24"/>
          <w:lang w:val="en-US"/>
        </w:rPr>
      </w:pPr>
      <w:r w:rsidRPr="004E68AB">
        <w:rPr>
          <w:rStyle w:val="jlqj4b"/>
          <w:sz w:val="24"/>
          <w:szCs w:val="24"/>
          <w:lang w:val="en-US"/>
        </w:rPr>
        <w:t xml:space="preserve">Kuinka </w:t>
      </w:r>
      <w:proofErr w:type="spellStart"/>
      <w:r w:rsidRPr="004E68AB">
        <w:rPr>
          <w:rStyle w:val="jlqj4b"/>
          <w:sz w:val="24"/>
          <w:szCs w:val="24"/>
          <w:lang w:val="en-US"/>
        </w:rPr>
        <w:t>paljon</w:t>
      </w:r>
      <w:proofErr w:type="spellEnd"/>
      <w:r w:rsidRPr="004E68AB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4E68AB">
        <w:rPr>
          <w:rStyle w:val="jlqj4b"/>
          <w:sz w:val="24"/>
          <w:szCs w:val="24"/>
          <w:lang w:val="en-US"/>
        </w:rPr>
        <w:t>hiilidioksidia</w:t>
      </w:r>
      <w:proofErr w:type="spellEnd"/>
      <w:r w:rsidRPr="004E68AB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="00B121B5">
        <w:rPr>
          <w:rStyle w:val="jlqj4b"/>
          <w:sz w:val="24"/>
          <w:szCs w:val="24"/>
          <w:lang w:val="en-US"/>
        </w:rPr>
        <w:t>sitoutuu</w:t>
      </w:r>
      <w:proofErr w:type="spellEnd"/>
      <w:r w:rsidR="003A0C7D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="003A0C7D">
        <w:rPr>
          <w:rStyle w:val="jlqj4b"/>
          <w:sz w:val="24"/>
          <w:szCs w:val="24"/>
          <w:lang w:val="en-US"/>
        </w:rPr>
        <w:t>yhteen</w:t>
      </w:r>
      <w:proofErr w:type="spellEnd"/>
      <w:r w:rsidRPr="004E68AB"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kuutiometriin</w:t>
      </w:r>
      <w:proofErr w:type="spellEnd"/>
      <w:r w:rsidRPr="004E68AB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4E68AB">
        <w:rPr>
          <w:rStyle w:val="jlqj4b"/>
          <w:sz w:val="24"/>
          <w:szCs w:val="24"/>
          <w:lang w:val="en-US"/>
        </w:rPr>
        <w:t>puuta</w:t>
      </w:r>
      <w:proofErr w:type="spellEnd"/>
      <w:r w:rsidR="00FB3036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="00FB3036">
        <w:rPr>
          <w:rStyle w:val="jlqj4b"/>
          <w:sz w:val="24"/>
          <w:szCs w:val="24"/>
          <w:lang w:val="en-US"/>
        </w:rPr>
        <w:t>sen</w:t>
      </w:r>
      <w:proofErr w:type="spellEnd"/>
      <w:r w:rsidRPr="004E68AB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Pr="004E68AB">
        <w:rPr>
          <w:rStyle w:val="jlqj4b"/>
          <w:sz w:val="24"/>
          <w:szCs w:val="24"/>
          <w:lang w:val="en-US"/>
        </w:rPr>
        <w:t>kasvukaudella</w:t>
      </w:r>
      <w:proofErr w:type="spellEnd"/>
      <w:r w:rsidRPr="004E68AB">
        <w:rPr>
          <w:rStyle w:val="jlqj4b"/>
          <w:sz w:val="24"/>
          <w:szCs w:val="24"/>
          <w:lang w:val="en-US"/>
        </w:rPr>
        <w:t>?</w:t>
      </w:r>
    </w:p>
    <w:p w14:paraId="77165BF6" w14:textId="0C2A67DE" w:rsidR="00695553" w:rsidRPr="008A5EEA" w:rsidRDefault="00E964F4" w:rsidP="003B3867">
      <w:pPr>
        <w:pStyle w:val="Luettelokappale"/>
        <w:numPr>
          <w:ilvl w:val="0"/>
          <w:numId w:val="13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r w:rsidRPr="008A5EEA">
        <w:rPr>
          <w:rStyle w:val="jlqj4b"/>
          <w:sz w:val="24"/>
          <w:szCs w:val="24"/>
          <w:lang w:val="en-US"/>
        </w:rPr>
        <w:t>0,5</w:t>
      </w:r>
      <w:r w:rsidR="00695553" w:rsidRPr="008A5EEA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="00695553" w:rsidRPr="008A5EEA">
        <w:rPr>
          <w:rStyle w:val="jlqj4b"/>
          <w:sz w:val="24"/>
          <w:szCs w:val="24"/>
          <w:lang w:val="en-US"/>
        </w:rPr>
        <w:t>ton</w:t>
      </w:r>
      <w:r w:rsidR="003A0C7D">
        <w:rPr>
          <w:rStyle w:val="jlqj4b"/>
          <w:sz w:val="24"/>
          <w:szCs w:val="24"/>
          <w:lang w:val="en-US"/>
        </w:rPr>
        <w:t>nia</w:t>
      </w:r>
      <w:proofErr w:type="spellEnd"/>
    </w:p>
    <w:p w14:paraId="72E5D8B1" w14:textId="6664E72C" w:rsidR="00695553" w:rsidRPr="00887F29" w:rsidRDefault="00E964F4" w:rsidP="003B3867">
      <w:pPr>
        <w:pStyle w:val="Luettelokappale"/>
        <w:numPr>
          <w:ilvl w:val="0"/>
          <w:numId w:val="13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r w:rsidRPr="00887F29">
        <w:rPr>
          <w:rStyle w:val="jlqj4b"/>
          <w:sz w:val="24"/>
          <w:szCs w:val="24"/>
          <w:u w:val="single"/>
          <w:lang w:val="en-US"/>
        </w:rPr>
        <w:t>1</w:t>
      </w:r>
      <w:r w:rsidR="00695553" w:rsidRPr="00887F29"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 w:rsidR="00695553" w:rsidRPr="00887F29">
        <w:rPr>
          <w:rStyle w:val="jlqj4b"/>
          <w:sz w:val="24"/>
          <w:szCs w:val="24"/>
          <w:u w:val="single"/>
          <w:lang w:val="en-US"/>
        </w:rPr>
        <w:t>to</w:t>
      </w:r>
      <w:r w:rsidR="003A0C7D">
        <w:rPr>
          <w:rStyle w:val="jlqj4b"/>
          <w:sz w:val="24"/>
          <w:szCs w:val="24"/>
          <w:u w:val="single"/>
          <w:lang w:val="en-US"/>
        </w:rPr>
        <w:t>nni</w:t>
      </w:r>
      <w:proofErr w:type="spellEnd"/>
    </w:p>
    <w:p w14:paraId="48D38A2E" w14:textId="2DE5AD30" w:rsidR="001219AD" w:rsidRPr="00D95EFC" w:rsidRDefault="00E964F4" w:rsidP="00D95EFC">
      <w:pPr>
        <w:pStyle w:val="Luettelokappale"/>
        <w:numPr>
          <w:ilvl w:val="0"/>
          <w:numId w:val="13"/>
        </w:numPr>
        <w:ind w:left="851" w:hanging="425"/>
        <w:rPr>
          <w:rFonts w:cs="Arial"/>
          <w:color w:val="000000"/>
          <w:sz w:val="24"/>
          <w:szCs w:val="24"/>
          <w:lang w:val="en-US"/>
        </w:rPr>
      </w:pPr>
      <w:r w:rsidRPr="008A5EEA">
        <w:rPr>
          <w:rStyle w:val="jlqj4b"/>
          <w:sz w:val="24"/>
          <w:szCs w:val="24"/>
          <w:lang w:val="en-US"/>
        </w:rPr>
        <w:t>2</w:t>
      </w:r>
      <w:r w:rsidR="00695553" w:rsidRPr="008A5EEA">
        <w:rPr>
          <w:rStyle w:val="jlqj4b"/>
          <w:sz w:val="24"/>
          <w:szCs w:val="24"/>
          <w:lang w:val="en-US"/>
        </w:rPr>
        <w:t xml:space="preserve"> </w:t>
      </w:r>
      <w:proofErr w:type="spellStart"/>
      <w:r w:rsidR="00695553" w:rsidRPr="008A5EEA">
        <w:rPr>
          <w:rStyle w:val="jlqj4b"/>
          <w:sz w:val="24"/>
          <w:szCs w:val="24"/>
          <w:lang w:val="en-US"/>
        </w:rPr>
        <w:t>ton</w:t>
      </w:r>
      <w:r w:rsidR="003A0C7D">
        <w:rPr>
          <w:rStyle w:val="jlqj4b"/>
          <w:sz w:val="24"/>
          <w:szCs w:val="24"/>
          <w:lang w:val="en-US"/>
        </w:rPr>
        <w:t>nia</w:t>
      </w:r>
      <w:proofErr w:type="spellEnd"/>
    </w:p>
    <w:p w14:paraId="64A188DA" w14:textId="33FCCCAE" w:rsidR="00FE0C7A" w:rsidRPr="008A5EEA" w:rsidRDefault="00FC7A89" w:rsidP="003B3867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r w:rsidRPr="00FC7A89">
        <w:rPr>
          <w:rFonts w:cs="Arial"/>
          <w:sz w:val="24"/>
          <w:szCs w:val="24"/>
          <w:lang w:val="en-US"/>
        </w:rPr>
        <w:t xml:space="preserve">Onko </w:t>
      </w:r>
      <w:proofErr w:type="spellStart"/>
      <w:r w:rsidRPr="00FC7A89">
        <w:rPr>
          <w:rFonts w:cs="Arial"/>
          <w:sz w:val="24"/>
          <w:szCs w:val="24"/>
          <w:lang w:val="en-US"/>
        </w:rPr>
        <w:t>puulastulevyn</w:t>
      </w:r>
      <w:proofErr w:type="spellEnd"/>
      <w:r w:rsidRPr="00FC7A8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FC7A89">
        <w:rPr>
          <w:rFonts w:cs="Arial"/>
          <w:sz w:val="24"/>
          <w:szCs w:val="24"/>
          <w:lang w:val="en-US"/>
        </w:rPr>
        <w:t>taivutuslujuus</w:t>
      </w:r>
      <w:proofErr w:type="spellEnd"/>
      <w:r w:rsidRPr="00FC7A89">
        <w:rPr>
          <w:rFonts w:cs="Arial"/>
          <w:sz w:val="24"/>
          <w:szCs w:val="24"/>
          <w:lang w:val="en-US"/>
        </w:rPr>
        <w:t xml:space="preserve"> ja </w:t>
      </w:r>
      <w:proofErr w:type="spellStart"/>
      <w:r w:rsidRPr="00FC7A89">
        <w:rPr>
          <w:rFonts w:cs="Arial"/>
          <w:sz w:val="24"/>
          <w:szCs w:val="24"/>
          <w:lang w:val="en-US"/>
        </w:rPr>
        <w:t>kimmo</w:t>
      </w:r>
      <w:r>
        <w:rPr>
          <w:rFonts w:cs="Arial"/>
          <w:sz w:val="24"/>
          <w:szCs w:val="24"/>
          <w:lang w:val="en-US"/>
        </w:rPr>
        <w:t>isuus</w:t>
      </w:r>
      <w:proofErr w:type="spellEnd"/>
      <w:r w:rsidRPr="00FC7A8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FC7A89">
        <w:rPr>
          <w:rFonts w:cs="Arial"/>
          <w:sz w:val="24"/>
          <w:szCs w:val="24"/>
          <w:lang w:val="en-US"/>
        </w:rPr>
        <w:t>yhtä</w:t>
      </w:r>
      <w:proofErr w:type="spellEnd"/>
      <w:r w:rsidRPr="00FC7A8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FC7A89">
        <w:rPr>
          <w:rFonts w:cs="Arial"/>
          <w:sz w:val="24"/>
          <w:szCs w:val="24"/>
          <w:lang w:val="en-US"/>
        </w:rPr>
        <w:t>suuria</w:t>
      </w:r>
      <w:proofErr w:type="spellEnd"/>
      <w:r w:rsidRPr="00FC7A89">
        <w:rPr>
          <w:rFonts w:cs="Arial"/>
          <w:sz w:val="24"/>
          <w:szCs w:val="24"/>
          <w:lang w:val="en-US"/>
        </w:rPr>
        <w:t>?</w:t>
      </w:r>
    </w:p>
    <w:p w14:paraId="39BEF779" w14:textId="0DC6E91A" w:rsidR="002C3C80" w:rsidRPr="008A5EEA" w:rsidRDefault="00063C5E" w:rsidP="003B3867">
      <w:pPr>
        <w:pStyle w:val="Luettelokappale"/>
        <w:numPr>
          <w:ilvl w:val="0"/>
          <w:numId w:val="14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>
        <w:rPr>
          <w:rStyle w:val="jlqj4b"/>
          <w:sz w:val="24"/>
          <w:szCs w:val="24"/>
          <w:u w:val="single"/>
          <w:lang w:val="en-US"/>
        </w:rPr>
        <w:t>Laudan</w:t>
      </w:r>
      <w:proofErr w:type="spellEnd"/>
      <w:r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u w:val="single"/>
          <w:lang w:val="en-US"/>
        </w:rPr>
        <w:t>pituus</w:t>
      </w:r>
      <w:proofErr w:type="spellEnd"/>
      <w:r>
        <w:rPr>
          <w:rStyle w:val="jlqj4b"/>
          <w:sz w:val="24"/>
          <w:szCs w:val="24"/>
          <w:u w:val="single"/>
          <w:lang w:val="en-US"/>
        </w:rPr>
        <w:t xml:space="preserve"> ja </w:t>
      </w:r>
      <w:proofErr w:type="spellStart"/>
      <w:r>
        <w:rPr>
          <w:rStyle w:val="jlqj4b"/>
          <w:sz w:val="24"/>
          <w:szCs w:val="24"/>
          <w:u w:val="single"/>
          <w:lang w:val="en-US"/>
        </w:rPr>
        <w:t>leveys</w:t>
      </w:r>
      <w:proofErr w:type="spellEnd"/>
      <w:r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u w:val="single"/>
          <w:lang w:val="en-US"/>
        </w:rPr>
        <w:t>ovat</w:t>
      </w:r>
      <w:proofErr w:type="spellEnd"/>
      <w:r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u w:val="single"/>
          <w:lang w:val="en-US"/>
        </w:rPr>
        <w:t>yhtä</w:t>
      </w:r>
      <w:proofErr w:type="spellEnd"/>
      <w:r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u w:val="single"/>
          <w:lang w:val="en-US"/>
        </w:rPr>
        <w:t>suuret</w:t>
      </w:r>
      <w:proofErr w:type="spellEnd"/>
    </w:p>
    <w:p w14:paraId="7668D1A3" w14:textId="50E55CC9" w:rsidR="001219AD" w:rsidRPr="00D95EFC" w:rsidRDefault="00063C5E" w:rsidP="00D95EFC">
      <w:pPr>
        <w:pStyle w:val="Luettelokappale"/>
        <w:numPr>
          <w:ilvl w:val="0"/>
          <w:numId w:val="14"/>
        </w:numPr>
        <w:ind w:left="851" w:hanging="425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sz w:val="24"/>
          <w:szCs w:val="24"/>
          <w:lang w:val="en-US"/>
        </w:rPr>
        <w:t>Ladun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pituus</w:t>
      </w:r>
      <w:proofErr w:type="spellEnd"/>
      <w:r>
        <w:rPr>
          <w:rStyle w:val="jlqj4b"/>
          <w:sz w:val="24"/>
          <w:szCs w:val="24"/>
          <w:lang w:val="en-US"/>
        </w:rPr>
        <w:t xml:space="preserve"> on </w:t>
      </w:r>
      <w:proofErr w:type="spellStart"/>
      <w:r>
        <w:rPr>
          <w:rStyle w:val="jlqj4b"/>
          <w:sz w:val="24"/>
          <w:szCs w:val="24"/>
          <w:lang w:val="en-US"/>
        </w:rPr>
        <w:t>suurempi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kuin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leveys</w:t>
      </w:r>
      <w:proofErr w:type="spellEnd"/>
    </w:p>
    <w:p w14:paraId="30205CCF" w14:textId="1870AE66" w:rsidR="002C3C80" w:rsidRPr="008A5EEA" w:rsidRDefault="00606439" w:rsidP="003B3867">
      <w:pPr>
        <w:pStyle w:val="Luettelokappale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n-US"/>
        </w:rPr>
      </w:pPr>
      <w:r w:rsidRPr="00606439">
        <w:rPr>
          <w:rFonts w:cs="Arial"/>
          <w:sz w:val="24"/>
          <w:szCs w:val="24"/>
          <w:lang w:val="en-US"/>
        </w:rPr>
        <w:t xml:space="preserve">Onko </w:t>
      </w:r>
      <w:proofErr w:type="spellStart"/>
      <w:proofErr w:type="gramStart"/>
      <w:r w:rsidRPr="00606439">
        <w:rPr>
          <w:rFonts w:cs="Arial"/>
          <w:sz w:val="24"/>
          <w:szCs w:val="24"/>
          <w:lang w:val="en-US"/>
        </w:rPr>
        <w:t>OSB:n</w:t>
      </w:r>
      <w:proofErr w:type="spellEnd"/>
      <w:proofErr w:type="gramEnd"/>
      <w:r w:rsidRPr="0060643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06439">
        <w:rPr>
          <w:rFonts w:cs="Arial"/>
          <w:sz w:val="24"/>
          <w:szCs w:val="24"/>
          <w:lang w:val="en-US"/>
        </w:rPr>
        <w:t>taivutuslujuus</w:t>
      </w:r>
      <w:proofErr w:type="spellEnd"/>
      <w:r w:rsidRPr="00606439">
        <w:rPr>
          <w:rFonts w:cs="Arial"/>
          <w:sz w:val="24"/>
          <w:szCs w:val="24"/>
          <w:lang w:val="en-US"/>
        </w:rPr>
        <w:t xml:space="preserve"> ja </w:t>
      </w:r>
      <w:proofErr w:type="spellStart"/>
      <w:r w:rsidRPr="00606439">
        <w:rPr>
          <w:rFonts w:cs="Arial"/>
          <w:sz w:val="24"/>
          <w:szCs w:val="24"/>
          <w:lang w:val="en-US"/>
        </w:rPr>
        <w:t>kimmo</w:t>
      </w:r>
      <w:r>
        <w:rPr>
          <w:rFonts w:cs="Arial"/>
          <w:sz w:val="24"/>
          <w:szCs w:val="24"/>
          <w:lang w:val="en-US"/>
        </w:rPr>
        <w:t>isuus</w:t>
      </w:r>
      <w:proofErr w:type="spellEnd"/>
      <w:r w:rsidRPr="0060643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06439">
        <w:rPr>
          <w:rFonts w:cs="Arial"/>
          <w:sz w:val="24"/>
          <w:szCs w:val="24"/>
          <w:lang w:val="en-US"/>
        </w:rPr>
        <w:t>yhtä</w:t>
      </w:r>
      <w:proofErr w:type="spellEnd"/>
      <w:r w:rsidRPr="00606439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06439">
        <w:rPr>
          <w:rFonts w:cs="Arial"/>
          <w:sz w:val="24"/>
          <w:szCs w:val="24"/>
          <w:lang w:val="en-US"/>
        </w:rPr>
        <w:t>suuria</w:t>
      </w:r>
      <w:proofErr w:type="spellEnd"/>
      <w:r w:rsidRPr="00606439">
        <w:rPr>
          <w:rFonts w:cs="Arial"/>
          <w:sz w:val="24"/>
          <w:szCs w:val="24"/>
          <w:lang w:val="en-US"/>
        </w:rPr>
        <w:t>?</w:t>
      </w:r>
    </w:p>
    <w:p w14:paraId="2E3F4CA2" w14:textId="09842609" w:rsidR="001219AD" w:rsidRPr="00606439" w:rsidRDefault="00606439" w:rsidP="00D95EFC">
      <w:pPr>
        <w:pStyle w:val="Luettelokappale"/>
        <w:numPr>
          <w:ilvl w:val="0"/>
          <w:numId w:val="15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>
        <w:rPr>
          <w:rStyle w:val="jlqj4b"/>
          <w:sz w:val="24"/>
          <w:szCs w:val="24"/>
          <w:lang w:val="en-US"/>
        </w:rPr>
        <w:t>Laudan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pituus</w:t>
      </w:r>
      <w:proofErr w:type="spellEnd"/>
      <w:r>
        <w:rPr>
          <w:rStyle w:val="jlqj4b"/>
          <w:sz w:val="24"/>
          <w:szCs w:val="24"/>
          <w:lang w:val="en-US"/>
        </w:rPr>
        <w:t xml:space="preserve"> ja </w:t>
      </w:r>
      <w:proofErr w:type="spellStart"/>
      <w:r>
        <w:rPr>
          <w:rStyle w:val="jlqj4b"/>
          <w:sz w:val="24"/>
          <w:szCs w:val="24"/>
          <w:lang w:val="en-US"/>
        </w:rPr>
        <w:t>leveys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ovat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yhtä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suuret</w:t>
      </w:r>
      <w:proofErr w:type="spellEnd"/>
    </w:p>
    <w:p w14:paraId="2DB3D234" w14:textId="0E8843A6" w:rsidR="00606439" w:rsidRPr="00606439" w:rsidRDefault="00606439" w:rsidP="00D95EFC">
      <w:pPr>
        <w:pStyle w:val="Luettelokappale"/>
        <w:numPr>
          <w:ilvl w:val="0"/>
          <w:numId w:val="15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 w:rsidRPr="00606439">
        <w:rPr>
          <w:rStyle w:val="jlqj4b"/>
          <w:sz w:val="24"/>
          <w:szCs w:val="24"/>
          <w:u w:val="single"/>
          <w:lang w:val="en-US"/>
        </w:rPr>
        <w:t>Laudan</w:t>
      </w:r>
      <w:proofErr w:type="spellEnd"/>
      <w:r w:rsidRPr="00606439"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 w:rsidRPr="00606439">
        <w:rPr>
          <w:rStyle w:val="jlqj4b"/>
          <w:sz w:val="24"/>
          <w:szCs w:val="24"/>
          <w:u w:val="single"/>
          <w:lang w:val="en-US"/>
        </w:rPr>
        <w:t>pituus</w:t>
      </w:r>
      <w:proofErr w:type="spellEnd"/>
      <w:r w:rsidRPr="00606439">
        <w:rPr>
          <w:rStyle w:val="jlqj4b"/>
          <w:sz w:val="24"/>
          <w:szCs w:val="24"/>
          <w:u w:val="single"/>
          <w:lang w:val="en-US"/>
        </w:rPr>
        <w:t xml:space="preserve"> on </w:t>
      </w:r>
      <w:proofErr w:type="spellStart"/>
      <w:r w:rsidRPr="00606439">
        <w:rPr>
          <w:rStyle w:val="jlqj4b"/>
          <w:sz w:val="24"/>
          <w:szCs w:val="24"/>
          <w:u w:val="single"/>
          <w:lang w:val="en-US"/>
        </w:rPr>
        <w:t>suurempi</w:t>
      </w:r>
      <w:proofErr w:type="spellEnd"/>
      <w:r w:rsidRPr="00606439"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 w:rsidRPr="00606439">
        <w:rPr>
          <w:rStyle w:val="jlqj4b"/>
          <w:sz w:val="24"/>
          <w:szCs w:val="24"/>
          <w:u w:val="single"/>
          <w:lang w:val="en-US"/>
        </w:rPr>
        <w:t>kuin</w:t>
      </w:r>
      <w:proofErr w:type="spellEnd"/>
      <w:r w:rsidRPr="00606439">
        <w:rPr>
          <w:rStyle w:val="jlqj4b"/>
          <w:sz w:val="24"/>
          <w:szCs w:val="24"/>
          <w:u w:val="single"/>
          <w:lang w:val="en-US"/>
        </w:rPr>
        <w:t xml:space="preserve"> </w:t>
      </w:r>
      <w:proofErr w:type="spellStart"/>
      <w:r w:rsidRPr="00606439">
        <w:rPr>
          <w:rStyle w:val="jlqj4b"/>
          <w:sz w:val="24"/>
          <w:szCs w:val="24"/>
          <w:u w:val="single"/>
          <w:lang w:val="en-US"/>
        </w:rPr>
        <w:t>leveys</w:t>
      </w:r>
      <w:proofErr w:type="spellEnd"/>
    </w:p>
    <w:p w14:paraId="18B570A8" w14:textId="12413020" w:rsidR="002C3C80" w:rsidRPr="008A5EEA" w:rsidRDefault="00606439" w:rsidP="003B3867">
      <w:pPr>
        <w:pStyle w:val="Luettelokappale"/>
        <w:numPr>
          <w:ilvl w:val="0"/>
          <w:numId w:val="9"/>
        </w:numPr>
        <w:ind w:left="426" w:hanging="426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sz w:val="24"/>
          <w:szCs w:val="24"/>
          <w:lang w:val="en-US"/>
        </w:rPr>
        <w:t>Nimeä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tärkeimmät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viilupuutuotteet</w:t>
      </w:r>
      <w:proofErr w:type="spellEnd"/>
      <w:r>
        <w:rPr>
          <w:rStyle w:val="jlqj4b"/>
          <w:sz w:val="24"/>
          <w:szCs w:val="24"/>
          <w:lang w:val="en-US"/>
        </w:rPr>
        <w:t>.</w:t>
      </w:r>
    </w:p>
    <w:p w14:paraId="08DF914F" w14:textId="248462FE" w:rsidR="002C3C80" w:rsidRPr="008A5EEA" w:rsidRDefault="004572E2" w:rsidP="003B3867">
      <w:pPr>
        <w:pStyle w:val="Luettelokappale"/>
        <w:numPr>
          <w:ilvl w:val="0"/>
          <w:numId w:val="16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sz w:val="24"/>
          <w:szCs w:val="24"/>
          <w:lang w:val="en-US"/>
        </w:rPr>
        <w:t>Laminoitu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viilupuu</w:t>
      </w:r>
      <w:proofErr w:type="spellEnd"/>
      <w:r>
        <w:rPr>
          <w:rStyle w:val="jlqj4b"/>
          <w:sz w:val="24"/>
          <w:szCs w:val="24"/>
          <w:lang w:val="en-US"/>
        </w:rPr>
        <w:t xml:space="preserve"> ja </w:t>
      </w:r>
      <w:proofErr w:type="spellStart"/>
      <w:r>
        <w:rPr>
          <w:rStyle w:val="jlqj4b"/>
          <w:sz w:val="24"/>
          <w:szCs w:val="24"/>
          <w:lang w:val="en-US"/>
        </w:rPr>
        <w:t>puulastulevy</w:t>
      </w:r>
      <w:proofErr w:type="spellEnd"/>
    </w:p>
    <w:p w14:paraId="40572E85" w14:textId="7CABD8DF" w:rsidR="002C3C80" w:rsidRPr="008A5EEA" w:rsidRDefault="004572E2" w:rsidP="003B3867">
      <w:pPr>
        <w:pStyle w:val="Luettelokappale"/>
        <w:numPr>
          <w:ilvl w:val="0"/>
          <w:numId w:val="16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sz w:val="24"/>
          <w:szCs w:val="24"/>
          <w:lang w:val="en-US"/>
        </w:rPr>
        <w:t>Laminoitu</w:t>
      </w:r>
      <w:proofErr w:type="spellEnd"/>
      <w:r>
        <w:rPr>
          <w:rStyle w:val="jlqj4b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sz w:val="24"/>
          <w:szCs w:val="24"/>
          <w:lang w:val="en-US"/>
        </w:rPr>
        <w:t>viilupuu</w:t>
      </w:r>
      <w:proofErr w:type="spellEnd"/>
      <w:r>
        <w:rPr>
          <w:rStyle w:val="jlqj4b"/>
          <w:sz w:val="24"/>
          <w:szCs w:val="24"/>
          <w:lang w:val="en-US"/>
        </w:rPr>
        <w:t xml:space="preserve"> ja </w:t>
      </w:r>
      <w:proofErr w:type="spellStart"/>
      <w:r>
        <w:rPr>
          <w:rStyle w:val="jlqj4b"/>
          <w:sz w:val="24"/>
          <w:szCs w:val="24"/>
          <w:lang w:val="en-US"/>
        </w:rPr>
        <w:t>liimapuu</w:t>
      </w:r>
      <w:proofErr w:type="spellEnd"/>
    </w:p>
    <w:p w14:paraId="7952AE5A" w14:textId="26590AC0" w:rsidR="00D95EFC" w:rsidRPr="004572E2" w:rsidRDefault="002C3C80" w:rsidP="004572E2">
      <w:pPr>
        <w:pStyle w:val="Luettelokappale"/>
        <w:numPr>
          <w:ilvl w:val="0"/>
          <w:numId w:val="16"/>
        </w:numPr>
        <w:ind w:left="851" w:hanging="425"/>
        <w:rPr>
          <w:rFonts w:cs="Arial"/>
          <w:sz w:val="24"/>
          <w:szCs w:val="24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  <w:r w:rsidR="004572E2">
        <w:rPr>
          <w:rFonts w:cs="Arial"/>
          <w:sz w:val="24"/>
          <w:szCs w:val="24"/>
          <w:u w:val="single"/>
          <w:lang w:val="en-US"/>
        </w:rPr>
        <w:tab/>
      </w:r>
      <w:r w:rsidR="004572E2">
        <w:rPr>
          <w:rFonts w:cs="Arial"/>
          <w:sz w:val="24"/>
          <w:szCs w:val="24"/>
          <w:u w:val="single"/>
          <w:lang w:val="en-US"/>
        </w:rPr>
        <w:tab/>
      </w:r>
      <w:r w:rsidRPr="004572E2">
        <w:rPr>
          <w:rFonts w:cs="Arial"/>
          <w:sz w:val="24"/>
          <w:szCs w:val="24"/>
          <w:lang w:val="en-US"/>
        </w:rPr>
        <w:t xml:space="preserve"> (</w:t>
      </w:r>
      <w:proofErr w:type="spellStart"/>
      <w:r w:rsidR="004572E2">
        <w:rPr>
          <w:rFonts w:cs="Arial"/>
          <w:i/>
          <w:iCs/>
          <w:sz w:val="24"/>
          <w:szCs w:val="24"/>
          <w:lang w:val="en-US"/>
        </w:rPr>
        <w:t>L</w:t>
      </w:r>
      <w:r w:rsidR="004572E2" w:rsidRPr="004572E2">
        <w:rPr>
          <w:rFonts w:cs="Arial"/>
          <w:i/>
          <w:iCs/>
          <w:sz w:val="24"/>
          <w:szCs w:val="24"/>
          <w:lang w:val="en-US"/>
        </w:rPr>
        <w:t>aminoitu</w:t>
      </w:r>
      <w:proofErr w:type="spellEnd"/>
      <w:r w:rsidR="004572E2" w:rsidRPr="004572E2">
        <w:rPr>
          <w:rFonts w:cs="Arial"/>
          <w:i/>
          <w:iCs/>
          <w:sz w:val="24"/>
          <w:szCs w:val="24"/>
          <w:lang w:val="en-US"/>
        </w:rPr>
        <w:t xml:space="preserve"> </w:t>
      </w:r>
      <w:proofErr w:type="spellStart"/>
      <w:r w:rsidR="004572E2" w:rsidRPr="004572E2">
        <w:rPr>
          <w:rFonts w:cs="Arial"/>
          <w:i/>
          <w:iCs/>
          <w:sz w:val="24"/>
          <w:szCs w:val="24"/>
          <w:lang w:val="en-US"/>
        </w:rPr>
        <w:t>viilupuu</w:t>
      </w:r>
      <w:proofErr w:type="spellEnd"/>
      <w:r w:rsidR="004572E2" w:rsidRPr="004572E2">
        <w:rPr>
          <w:rFonts w:cs="Arial"/>
          <w:i/>
          <w:iCs/>
          <w:sz w:val="24"/>
          <w:szCs w:val="24"/>
          <w:lang w:val="en-US"/>
        </w:rPr>
        <w:t xml:space="preserve"> ja </w:t>
      </w:r>
      <w:proofErr w:type="spellStart"/>
      <w:r w:rsidR="004572E2" w:rsidRPr="004572E2">
        <w:rPr>
          <w:rFonts w:cs="Arial"/>
          <w:i/>
          <w:iCs/>
          <w:sz w:val="24"/>
          <w:szCs w:val="24"/>
          <w:lang w:val="en-US"/>
        </w:rPr>
        <w:t>vaneri</w:t>
      </w:r>
      <w:proofErr w:type="spellEnd"/>
      <w:r w:rsidR="004572E2">
        <w:rPr>
          <w:rFonts w:cs="Arial"/>
          <w:sz w:val="24"/>
          <w:szCs w:val="24"/>
          <w:lang w:val="en-US"/>
        </w:rPr>
        <w:t>)</w:t>
      </w:r>
    </w:p>
    <w:p w14:paraId="56AB24A1" w14:textId="62100A84" w:rsidR="002C3C80" w:rsidRPr="008A5EEA" w:rsidRDefault="004572E2" w:rsidP="003B3867">
      <w:pPr>
        <w:pStyle w:val="Luettelokappale"/>
        <w:numPr>
          <w:ilvl w:val="0"/>
          <w:numId w:val="9"/>
        </w:numPr>
        <w:ind w:left="426" w:hanging="426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Mitä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voidaan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käyttää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viilujen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liimaamiseen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synteettisten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liimojen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sijaan</w:t>
      </w:r>
      <w:proofErr w:type="spellEnd"/>
      <w:r>
        <w:rPr>
          <w:rStyle w:val="jlqj4b"/>
          <w:rFonts w:cs="Arial"/>
          <w:color w:val="000000"/>
          <w:sz w:val="24"/>
          <w:szCs w:val="24"/>
          <w:lang w:val="en-US"/>
        </w:rPr>
        <w:t>?</w:t>
      </w:r>
    </w:p>
    <w:p w14:paraId="12ECA6CA" w14:textId="5916AA40" w:rsidR="002C3C80" w:rsidRPr="008A5EEA" w:rsidRDefault="002C3C80" w:rsidP="003B3867">
      <w:pPr>
        <w:pStyle w:val="Luettelokappale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 w:rsidRPr="008A5EE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Ligni</w:t>
      </w:r>
      <w:r w:rsidR="00C12527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iniä</w:t>
      </w:r>
      <w:proofErr w:type="spellEnd"/>
    </w:p>
    <w:p w14:paraId="0C371900" w14:textId="5E544B23" w:rsidR="002C3C80" w:rsidRPr="008A5EEA" w:rsidRDefault="00C12527" w:rsidP="003B3867">
      <w:pPr>
        <w:pStyle w:val="Luettelokappale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Style w:val="jlqj4b"/>
          <w:rFonts w:cs="Arial"/>
          <w:color w:val="000000"/>
          <w:sz w:val="24"/>
          <w:szCs w:val="24"/>
          <w:lang w:val="en-US"/>
        </w:rPr>
        <w:t>Selluloosaa</w:t>
      </w:r>
      <w:proofErr w:type="spellEnd"/>
    </w:p>
    <w:p w14:paraId="4D6BA46A" w14:textId="340BEFF5" w:rsidR="001219AD" w:rsidRPr="00D95EFC" w:rsidRDefault="002C3C80" w:rsidP="00D95EFC">
      <w:pPr>
        <w:pStyle w:val="Luettelokappale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proofErr w:type="spellStart"/>
      <w:r w:rsidRPr="008A5EEA">
        <w:rPr>
          <w:rStyle w:val="jlqj4b"/>
          <w:rFonts w:cs="Arial"/>
          <w:color w:val="000000"/>
          <w:sz w:val="24"/>
          <w:szCs w:val="24"/>
          <w:lang w:val="en-US"/>
        </w:rPr>
        <w:t>Hemi</w:t>
      </w:r>
      <w:r w:rsidR="00C12527">
        <w:rPr>
          <w:rStyle w:val="jlqj4b"/>
          <w:rFonts w:cs="Arial"/>
          <w:color w:val="000000"/>
          <w:sz w:val="24"/>
          <w:szCs w:val="24"/>
          <w:lang w:val="en-US"/>
        </w:rPr>
        <w:t>selluloosaa</w:t>
      </w:r>
      <w:proofErr w:type="spellEnd"/>
    </w:p>
    <w:p w14:paraId="288F46F3" w14:textId="4B305A14" w:rsidR="002C3C80" w:rsidRPr="008A5EEA" w:rsidRDefault="00F21976" w:rsidP="003B3867">
      <w:pPr>
        <w:pStyle w:val="Luettelokappale"/>
        <w:numPr>
          <w:ilvl w:val="0"/>
          <w:numId w:val="9"/>
        </w:numPr>
        <w:ind w:left="567" w:hanging="709"/>
        <w:rPr>
          <w:rFonts w:cs="Arial"/>
          <w:sz w:val="24"/>
          <w:szCs w:val="24"/>
          <w:lang w:val="en-US"/>
        </w:rPr>
      </w:pP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Rakenne-elementtien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koon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myötä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liimapuurakenteiden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ominaisuudet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paranevat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 xml:space="preserve">. </w:t>
      </w:r>
      <w:proofErr w:type="spellStart"/>
      <w:r>
        <w:rPr>
          <w:rStyle w:val="jlqj4b"/>
          <w:rFonts w:cs="Arial"/>
          <w:spacing w:val="-6"/>
          <w:sz w:val="24"/>
          <w:szCs w:val="24"/>
          <w:lang w:val="en-US"/>
        </w:rPr>
        <w:t>Mitkä</w:t>
      </w:r>
      <w:proofErr w:type="spellEnd"/>
      <w:r>
        <w:rPr>
          <w:rStyle w:val="jlqj4b"/>
          <w:rFonts w:cs="Arial"/>
          <w:spacing w:val="-6"/>
          <w:sz w:val="24"/>
          <w:szCs w:val="24"/>
          <w:lang w:val="en-US"/>
        </w:rPr>
        <w:t>?</w:t>
      </w:r>
    </w:p>
    <w:p w14:paraId="5965F381" w14:textId="312AF177" w:rsidR="00E964F4" w:rsidRPr="000D2CCA" w:rsidRDefault="00F21976" w:rsidP="003B3867">
      <w:pPr>
        <w:pStyle w:val="Luettelokappale"/>
        <w:numPr>
          <w:ilvl w:val="0"/>
          <w:numId w:val="18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Vahvuus</w:t>
      </w:r>
      <w:proofErr w:type="spellEnd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homogeenisuus</w:t>
      </w:r>
      <w:proofErr w:type="spellEnd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 xml:space="preserve"> ja </w:t>
      </w: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energiankulutus</w:t>
      </w:r>
      <w:proofErr w:type="spellEnd"/>
    </w:p>
    <w:p w14:paraId="688F3970" w14:textId="2CDA9B47" w:rsidR="00E964F4" w:rsidRPr="008A5EEA" w:rsidRDefault="00F21976" w:rsidP="003B3867">
      <w:pPr>
        <w:pStyle w:val="Luettelokappale"/>
        <w:numPr>
          <w:ilvl w:val="0"/>
          <w:numId w:val="18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>Ympäristövaikutus</w:t>
      </w:r>
      <w:proofErr w:type="spellEnd"/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>homogeenisuus</w:t>
      </w:r>
      <w:proofErr w:type="spellEnd"/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 xml:space="preserve"> ja </w:t>
      </w:r>
      <w:proofErr w:type="spellStart"/>
      <w:r>
        <w:rPr>
          <w:rStyle w:val="jlqj4b"/>
          <w:rFonts w:cs="Arial"/>
          <w:spacing w:val="-6"/>
          <w:sz w:val="24"/>
          <w:szCs w:val="24"/>
          <w:u w:val="single"/>
          <w:lang w:val="en-US"/>
        </w:rPr>
        <w:t>energiankulutus</w:t>
      </w:r>
      <w:proofErr w:type="spellEnd"/>
    </w:p>
    <w:p w14:paraId="35864869" w14:textId="3D12E490" w:rsidR="007619A6" w:rsidRPr="000D2CCA" w:rsidRDefault="00F21976" w:rsidP="000D2CCA">
      <w:pPr>
        <w:pStyle w:val="Luettelokappale"/>
        <w:numPr>
          <w:ilvl w:val="0"/>
          <w:numId w:val="18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Vahvuus</w:t>
      </w:r>
      <w:proofErr w:type="spellEnd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homogeenisuus</w:t>
      </w:r>
      <w:proofErr w:type="spellEnd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 xml:space="preserve"> ja </w:t>
      </w:r>
      <w:proofErr w:type="spellStart"/>
      <w:r w:rsidRPr="000D2CCA">
        <w:rPr>
          <w:rStyle w:val="jlqj4b"/>
          <w:rFonts w:cs="Arial"/>
          <w:color w:val="000000"/>
          <w:sz w:val="24"/>
          <w:szCs w:val="24"/>
          <w:u w:val="single"/>
          <w:lang w:val="en-US"/>
        </w:rPr>
        <w:t>energiankulutus</w:t>
      </w:r>
      <w:proofErr w:type="spellEnd"/>
    </w:p>
    <w:p w14:paraId="18B890B5" w14:textId="4ECFEF3D" w:rsidR="00CE1D84" w:rsidRPr="008A5EEA" w:rsidRDefault="001747CA" w:rsidP="00B1342C">
      <w:pPr>
        <w:pStyle w:val="Otsikko1"/>
        <w:spacing w:after="0" w:line="240" w:lineRule="auto"/>
        <w:rPr>
          <w:rFonts w:cs="Arial"/>
          <w:szCs w:val="28"/>
        </w:rPr>
      </w:pPr>
      <w:bookmarkStart w:id="14" w:name="_Toc101295020"/>
      <w:proofErr w:type="spellStart"/>
      <w:r>
        <w:rPr>
          <w:rFonts w:cs="Arial"/>
          <w:szCs w:val="28"/>
        </w:rPr>
        <w:lastRenderedPageBreak/>
        <w:t>Tapaustutkimusten</w:t>
      </w:r>
      <w:proofErr w:type="spellEnd"/>
      <w:r>
        <w:rPr>
          <w:rFonts w:cs="Arial"/>
          <w:szCs w:val="28"/>
        </w:rPr>
        <w:t xml:space="preserve"> </w:t>
      </w:r>
      <w:proofErr w:type="spellStart"/>
      <w:r>
        <w:rPr>
          <w:rFonts w:cs="Arial"/>
          <w:szCs w:val="28"/>
        </w:rPr>
        <w:t>analysointi</w:t>
      </w:r>
      <w:bookmarkEnd w:id="14"/>
      <w:proofErr w:type="spellEnd"/>
    </w:p>
    <w:p w14:paraId="4F16C79B" w14:textId="5E9217ED" w:rsidR="000F3393" w:rsidRPr="008A5EEA" w:rsidRDefault="001747CA" w:rsidP="001747CA">
      <w:pPr>
        <w:rPr>
          <w:sz w:val="24"/>
          <w:szCs w:val="24"/>
        </w:rPr>
      </w:pPr>
      <w:proofErr w:type="spellStart"/>
      <w:r w:rsidRPr="001747CA">
        <w:rPr>
          <w:rStyle w:val="jlqj4b"/>
          <w:sz w:val="24"/>
          <w:szCs w:val="24"/>
        </w:rPr>
        <w:t>Piirrä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kuvitteellinen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omakotitalosi</w:t>
      </w:r>
      <w:proofErr w:type="spellEnd"/>
      <w:r w:rsidRPr="001747CA">
        <w:rPr>
          <w:rStyle w:val="jlqj4b"/>
          <w:sz w:val="24"/>
          <w:szCs w:val="24"/>
        </w:rPr>
        <w:t xml:space="preserve"> tai </w:t>
      </w:r>
      <w:proofErr w:type="spellStart"/>
      <w:r w:rsidRPr="001747CA">
        <w:rPr>
          <w:rStyle w:val="jlqj4b"/>
          <w:sz w:val="24"/>
          <w:szCs w:val="24"/>
        </w:rPr>
        <w:t>monikerroksinen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rakennus</w:t>
      </w:r>
      <w:proofErr w:type="spellEnd"/>
      <w:r w:rsidRPr="001747CA">
        <w:rPr>
          <w:rStyle w:val="jlqj4b"/>
          <w:sz w:val="24"/>
          <w:szCs w:val="24"/>
        </w:rPr>
        <w:t xml:space="preserve"> ja </w:t>
      </w:r>
      <w:proofErr w:type="spellStart"/>
      <w:r w:rsidRPr="001747CA">
        <w:rPr>
          <w:rStyle w:val="jlqj4b"/>
          <w:sz w:val="24"/>
          <w:szCs w:val="24"/>
        </w:rPr>
        <w:t>valitse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puupohjaiset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materiaalit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rakennuksen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päärakenteeksi</w:t>
      </w:r>
      <w:proofErr w:type="spellEnd"/>
      <w:r w:rsidR="00FD1E8F">
        <w:rPr>
          <w:rStyle w:val="jlqj4b"/>
          <w:sz w:val="24"/>
          <w:szCs w:val="24"/>
        </w:rPr>
        <w:t xml:space="preserve"> ja</w:t>
      </w:r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kattorakenteiset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rakennuselementit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tarkasteltujen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puutuotteiden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ominaisuuksien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mukaan</w:t>
      </w:r>
      <w:proofErr w:type="spellEnd"/>
      <w:r w:rsidRPr="001747CA">
        <w:rPr>
          <w:rStyle w:val="jlqj4b"/>
          <w:sz w:val="24"/>
          <w:szCs w:val="24"/>
        </w:rPr>
        <w:t xml:space="preserve">. </w:t>
      </w:r>
      <w:proofErr w:type="spellStart"/>
      <w:r w:rsidRPr="001747CA">
        <w:rPr>
          <w:rStyle w:val="jlqj4b"/>
          <w:sz w:val="24"/>
          <w:szCs w:val="24"/>
        </w:rPr>
        <w:t>Perustele</w:t>
      </w:r>
      <w:proofErr w:type="spellEnd"/>
      <w:r w:rsidRPr="001747CA">
        <w:rPr>
          <w:rStyle w:val="jlqj4b"/>
          <w:sz w:val="24"/>
          <w:szCs w:val="24"/>
        </w:rPr>
        <w:t xml:space="preserve"> </w:t>
      </w:r>
      <w:proofErr w:type="spellStart"/>
      <w:r w:rsidRPr="001747CA">
        <w:rPr>
          <w:rStyle w:val="jlqj4b"/>
          <w:sz w:val="24"/>
          <w:szCs w:val="24"/>
        </w:rPr>
        <w:t>valintasi</w:t>
      </w:r>
      <w:proofErr w:type="spellEnd"/>
      <w:r w:rsidRPr="001747CA">
        <w:rPr>
          <w:rStyle w:val="jlqj4b"/>
          <w:sz w:val="24"/>
          <w:szCs w:val="24"/>
        </w:rPr>
        <w:t>.</w:t>
      </w:r>
    </w:p>
    <w:sectPr w:rsidR="000F3393" w:rsidRPr="008A5EEA" w:rsidSect="006E20D8">
      <w:headerReference w:type="default" r:id="rId20"/>
      <w:footerReference w:type="default" r:id="rId21"/>
      <w:footerReference w:type="first" r:id="rId22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2254" w14:textId="77777777" w:rsidR="00A412C7" w:rsidRDefault="00A412C7" w:rsidP="00D45945">
      <w:r>
        <w:separator/>
      </w:r>
    </w:p>
  </w:endnote>
  <w:endnote w:type="continuationSeparator" w:id="0">
    <w:p w14:paraId="5CD37467" w14:textId="77777777" w:rsidR="00A412C7" w:rsidRDefault="00A412C7" w:rsidP="00D45945">
      <w:r>
        <w:continuationSeparator/>
      </w:r>
    </w:p>
  </w:endnote>
  <w:endnote w:type="continuationNotice" w:id="1">
    <w:p w14:paraId="354A0734" w14:textId="77777777" w:rsidR="00A412C7" w:rsidRDefault="00A412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4"/>
        <w:szCs w:val="24"/>
      </w:rPr>
    </w:sdtEndPr>
    <w:sdtContent>
      <w:p w14:paraId="6A7D9A01" w14:textId="1E09DAE2" w:rsidR="00765837" w:rsidRPr="006E0F59" w:rsidRDefault="00765837">
        <w:pPr>
          <w:pStyle w:val="Alatunniste"/>
          <w:pBdr>
            <w:top w:val="single" w:sz="4" w:space="1" w:color="D9D9D9" w:themeColor="background1" w:themeShade="D9"/>
          </w:pBdr>
          <w:jc w:val="right"/>
          <w:rPr>
            <w:sz w:val="24"/>
            <w:szCs w:val="24"/>
          </w:rPr>
        </w:pPr>
        <w:r w:rsidRPr="006E0F59">
          <w:rPr>
            <w:noProof/>
            <w:sz w:val="24"/>
            <w:szCs w:val="24"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E0F59">
          <w:rPr>
            <w:sz w:val="24"/>
            <w:szCs w:val="24"/>
          </w:rPr>
          <w:fldChar w:fldCharType="begin"/>
        </w:r>
        <w:r w:rsidRPr="006E0F59">
          <w:rPr>
            <w:sz w:val="24"/>
            <w:szCs w:val="24"/>
          </w:rPr>
          <w:instrText xml:space="preserve"> PAGE   \* MERGEFORMAT </w:instrText>
        </w:r>
        <w:r w:rsidRPr="006E0F59">
          <w:rPr>
            <w:sz w:val="24"/>
            <w:szCs w:val="24"/>
          </w:rPr>
          <w:fldChar w:fldCharType="separate"/>
        </w:r>
        <w:r w:rsidR="00173554" w:rsidRPr="006E0F59">
          <w:rPr>
            <w:noProof/>
            <w:sz w:val="24"/>
            <w:szCs w:val="24"/>
          </w:rPr>
          <w:t>5</w:t>
        </w:r>
        <w:r w:rsidRPr="006E0F59">
          <w:rPr>
            <w:noProof/>
            <w:sz w:val="24"/>
            <w:szCs w:val="24"/>
          </w:rPr>
          <w:fldChar w:fldCharType="end"/>
        </w:r>
        <w:r w:rsidRPr="006E0F59">
          <w:rPr>
            <w:sz w:val="24"/>
            <w:szCs w:val="24"/>
          </w:rPr>
          <w:t xml:space="preserve"> | </w:t>
        </w:r>
        <w:proofErr w:type="spellStart"/>
        <w:r w:rsidR="006E0F59" w:rsidRPr="006E0F59">
          <w:rPr>
            <w:color w:val="7F7F7F" w:themeColor="background1" w:themeShade="7F"/>
            <w:spacing w:val="60"/>
            <w:sz w:val="24"/>
            <w:szCs w:val="24"/>
          </w:rPr>
          <w:t>Sivu</w:t>
        </w:r>
        <w:proofErr w:type="spellEnd"/>
      </w:p>
    </w:sdtContent>
  </w:sdt>
  <w:p w14:paraId="7B0BF032" w14:textId="637DA65B" w:rsidR="00765837" w:rsidRDefault="00765837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765837" w:rsidRDefault="00765837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40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3D5F6" w14:textId="77777777" w:rsidR="00A412C7" w:rsidRDefault="00A412C7" w:rsidP="00D45945">
      <w:r>
        <w:separator/>
      </w:r>
    </w:p>
  </w:footnote>
  <w:footnote w:type="continuationSeparator" w:id="0">
    <w:p w14:paraId="52F7515F" w14:textId="77777777" w:rsidR="00A412C7" w:rsidRDefault="00A412C7" w:rsidP="00D45945">
      <w:r>
        <w:continuationSeparator/>
      </w:r>
    </w:p>
  </w:footnote>
  <w:footnote w:type="continuationNotice" w:id="1">
    <w:p w14:paraId="246A3746" w14:textId="77777777" w:rsidR="00A412C7" w:rsidRDefault="00A412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765837" w:rsidRDefault="00765837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7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65837" w:rsidRDefault="00765837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765837" w:rsidRDefault="00765837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765837" w:rsidRDefault="00765837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477D"/>
    <w:multiLevelType w:val="hybridMultilevel"/>
    <w:tmpl w:val="68585596"/>
    <w:lvl w:ilvl="0" w:tplc="BBFEA904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63BAB"/>
    <w:multiLevelType w:val="hybridMultilevel"/>
    <w:tmpl w:val="02E8F3EA"/>
    <w:lvl w:ilvl="0" w:tplc="59E62208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723B49"/>
    <w:multiLevelType w:val="hybridMultilevel"/>
    <w:tmpl w:val="95DC86F4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9425A"/>
    <w:multiLevelType w:val="hybridMultilevel"/>
    <w:tmpl w:val="2E109FBE"/>
    <w:lvl w:ilvl="0" w:tplc="E42CF7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9332E5"/>
    <w:multiLevelType w:val="multilevel"/>
    <w:tmpl w:val="494AFD38"/>
    <w:lvl w:ilvl="0">
      <w:start w:val="1"/>
      <w:numFmt w:val="decimal"/>
      <w:pStyle w:val="Virsrakst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isLgl/>
      <w:suff w:val="space"/>
      <w:lvlText w:val="%1.%2."/>
      <w:lvlJc w:val="left"/>
      <w:pPr>
        <w:ind w:left="8606" w:hanging="810"/>
      </w:pPr>
      <w:rPr>
        <w:rFonts w:hint="default"/>
        <w:sz w:val="32"/>
        <w:szCs w:val="32"/>
      </w:rPr>
    </w:lvl>
    <w:lvl w:ilvl="2">
      <w:start w:val="1"/>
      <w:numFmt w:val="decimal"/>
      <w:pStyle w:val="Virsraksts3"/>
      <w:isLgl/>
      <w:suff w:val="space"/>
      <w:lvlText w:val="%1.%2.%3."/>
      <w:lvlJc w:val="left"/>
      <w:pPr>
        <w:ind w:left="1080" w:hanging="1080"/>
      </w:pPr>
      <w:rPr>
        <w:rFonts w:hint="default"/>
        <w:sz w:val="28"/>
        <w:szCs w:val="28"/>
      </w:rPr>
    </w:lvl>
    <w:lvl w:ilvl="3">
      <w:start w:val="1"/>
      <w:numFmt w:val="decimal"/>
      <w:pStyle w:val="Virsraksts-4"/>
      <w:isLgl/>
      <w:suff w:val="space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5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6" w15:restartNumberingAfterBreak="0">
    <w:nsid w:val="31472B8F"/>
    <w:multiLevelType w:val="multilevel"/>
    <w:tmpl w:val="E1DAF952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7" w15:restartNumberingAfterBreak="0">
    <w:nsid w:val="378C314B"/>
    <w:multiLevelType w:val="hybridMultilevel"/>
    <w:tmpl w:val="B8844D64"/>
    <w:lvl w:ilvl="0" w:tplc="9D7E5838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44686D"/>
    <w:multiLevelType w:val="hybridMultilevel"/>
    <w:tmpl w:val="FAD67BDC"/>
    <w:lvl w:ilvl="0" w:tplc="180857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6454D2"/>
    <w:multiLevelType w:val="hybridMultilevel"/>
    <w:tmpl w:val="3E5221EC"/>
    <w:lvl w:ilvl="0" w:tplc="04128BAE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5D3B58"/>
    <w:multiLevelType w:val="hybridMultilevel"/>
    <w:tmpl w:val="904AED9E"/>
    <w:lvl w:ilvl="0" w:tplc="2DA8F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DD56DB"/>
    <w:multiLevelType w:val="multilevel"/>
    <w:tmpl w:val="BD1EA3EA"/>
    <w:lvl w:ilvl="0">
      <w:start w:val="1"/>
      <w:numFmt w:val="decimal"/>
      <w:pStyle w:val="TabulaNumeracija"/>
      <w:suff w:val="space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  <w:rPr>
        <w:rFonts w:hint="default"/>
      </w:rPr>
    </w:lvl>
  </w:abstractNum>
  <w:abstractNum w:abstractNumId="1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0E210DD"/>
    <w:multiLevelType w:val="hybridMultilevel"/>
    <w:tmpl w:val="58D2ED24"/>
    <w:lvl w:ilvl="0" w:tplc="406824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FA771D"/>
    <w:multiLevelType w:val="hybridMultilevel"/>
    <w:tmpl w:val="D1C4EB4E"/>
    <w:lvl w:ilvl="0" w:tplc="C584D7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175740E"/>
    <w:multiLevelType w:val="singleLevel"/>
    <w:tmpl w:val="830E2CAC"/>
    <w:lvl w:ilvl="0">
      <w:start w:val="1"/>
      <w:numFmt w:val="bullet"/>
      <w:pStyle w:val="PamatekstBu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6" w15:restartNumberingAfterBreak="0">
    <w:nsid w:val="77E01536"/>
    <w:multiLevelType w:val="hybridMultilevel"/>
    <w:tmpl w:val="F76208E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04117"/>
    <w:multiLevelType w:val="hybridMultilevel"/>
    <w:tmpl w:val="E1621916"/>
    <w:lvl w:ilvl="0" w:tplc="2034C0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439687079">
    <w:abstractNumId w:val="12"/>
  </w:num>
  <w:num w:numId="2" w16cid:durableId="168375521">
    <w:abstractNumId w:val="6"/>
  </w:num>
  <w:num w:numId="3" w16cid:durableId="1656451704">
    <w:abstractNumId w:val="5"/>
  </w:num>
  <w:num w:numId="4" w16cid:durableId="963343259">
    <w:abstractNumId w:val="15"/>
  </w:num>
  <w:num w:numId="5" w16cid:durableId="1135877841">
    <w:abstractNumId w:val="11"/>
  </w:num>
  <w:num w:numId="6" w16cid:durableId="630017281">
    <w:abstractNumId w:val="4"/>
  </w:num>
  <w:num w:numId="7" w16cid:durableId="1124498978">
    <w:abstractNumId w:val="2"/>
  </w:num>
  <w:num w:numId="8" w16cid:durableId="1685941915">
    <w:abstractNumId w:val="8"/>
  </w:num>
  <w:num w:numId="9" w16cid:durableId="996495792">
    <w:abstractNumId w:val="16"/>
  </w:num>
  <w:num w:numId="10" w16cid:durableId="2099597659">
    <w:abstractNumId w:val="14"/>
  </w:num>
  <w:num w:numId="11" w16cid:durableId="1059746523">
    <w:abstractNumId w:val="10"/>
  </w:num>
  <w:num w:numId="12" w16cid:durableId="696858960">
    <w:abstractNumId w:val="17"/>
  </w:num>
  <w:num w:numId="13" w16cid:durableId="759956885">
    <w:abstractNumId w:val="1"/>
  </w:num>
  <w:num w:numId="14" w16cid:durableId="1922056500">
    <w:abstractNumId w:val="9"/>
  </w:num>
  <w:num w:numId="15" w16cid:durableId="1230112721">
    <w:abstractNumId w:val="7"/>
  </w:num>
  <w:num w:numId="16" w16cid:durableId="944188779">
    <w:abstractNumId w:val="0"/>
  </w:num>
  <w:num w:numId="17" w16cid:durableId="615255918">
    <w:abstractNumId w:val="3"/>
  </w:num>
  <w:num w:numId="18" w16cid:durableId="1897011021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o:colormru v:ext="edit" colors="#a8cf8d,#b2d59b,#c7e0b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451"/>
    <w:rsid w:val="000124C6"/>
    <w:rsid w:val="00012B10"/>
    <w:rsid w:val="00012C8C"/>
    <w:rsid w:val="00013F11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1930"/>
    <w:rsid w:val="0003222C"/>
    <w:rsid w:val="000322F9"/>
    <w:rsid w:val="000323DD"/>
    <w:rsid w:val="00032861"/>
    <w:rsid w:val="00032CBD"/>
    <w:rsid w:val="00034078"/>
    <w:rsid w:val="00034423"/>
    <w:rsid w:val="00034DF9"/>
    <w:rsid w:val="000358C4"/>
    <w:rsid w:val="0003597A"/>
    <w:rsid w:val="00036DDE"/>
    <w:rsid w:val="0003706A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12DF"/>
    <w:rsid w:val="00062C41"/>
    <w:rsid w:val="00063C5E"/>
    <w:rsid w:val="000643C3"/>
    <w:rsid w:val="00065B7F"/>
    <w:rsid w:val="00065FAB"/>
    <w:rsid w:val="00067201"/>
    <w:rsid w:val="00067C30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410"/>
    <w:rsid w:val="00082F92"/>
    <w:rsid w:val="00083BAA"/>
    <w:rsid w:val="00084225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3A3F"/>
    <w:rsid w:val="000A4FFB"/>
    <w:rsid w:val="000A5170"/>
    <w:rsid w:val="000A56F0"/>
    <w:rsid w:val="000A5E73"/>
    <w:rsid w:val="000A7766"/>
    <w:rsid w:val="000B0F6B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2CCA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B71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19AD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9BB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2A62"/>
    <w:rsid w:val="00162E63"/>
    <w:rsid w:val="001637FA"/>
    <w:rsid w:val="0016391D"/>
    <w:rsid w:val="0016423A"/>
    <w:rsid w:val="001652BA"/>
    <w:rsid w:val="00167142"/>
    <w:rsid w:val="0016719A"/>
    <w:rsid w:val="001671F3"/>
    <w:rsid w:val="00167C43"/>
    <w:rsid w:val="001700A2"/>
    <w:rsid w:val="00170863"/>
    <w:rsid w:val="00171237"/>
    <w:rsid w:val="00171636"/>
    <w:rsid w:val="00171F71"/>
    <w:rsid w:val="001727B0"/>
    <w:rsid w:val="00172F6B"/>
    <w:rsid w:val="00173554"/>
    <w:rsid w:val="00173D4B"/>
    <w:rsid w:val="001747CA"/>
    <w:rsid w:val="00176005"/>
    <w:rsid w:val="001766D6"/>
    <w:rsid w:val="0018050F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5BEB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8F2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2EAF"/>
    <w:rsid w:val="001D3FF1"/>
    <w:rsid w:val="001D428F"/>
    <w:rsid w:val="001E129D"/>
    <w:rsid w:val="001E2504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123"/>
    <w:rsid w:val="00204F5C"/>
    <w:rsid w:val="00205988"/>
    <w:rsid w:val="002065DF"/>
    <w:rsid w:val="00207BA6"/>
    <w:rsid w:val="00207EE3"/>
    <w:rsid w:val="002101E7"/>
    <w:rsid w:val="002109E5"/>
    <w:rsid w:val="00210B56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1F28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161E"/>
    <w:rsid w:val="00241678"/>
    <w:rsid w:val="00241A7F"/>
    <w:rsid w:val="00241ED3"/>
    <w:rsid w:val="002435FC"/>
    <w:rsid w:val="00243D7A"/>
    <w:rsid w:val="00244F5D"/>
    <w:rsid w:val="002452CE"/>
    <w:rsid w:val="00245F2C"/>
    <w:rsid w:val="00245F80"/>
    <w:rsid w:val="002464E5"/>
    <w:rsid w:val="00247628"/>
    <w:rsid w:val="00250065"/>
    <w:rsid w:val="002503CA"/>
    <w:rsid w:val="00251627"/>
    <w:rsid w:val="002541D6"/>
    <w:rsid w:val="00254EEA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2D2C"/>
    <w:rsid w:val="002743B3"/>
    <w:rsid w:val="002744E0"/>
    <w:rsid w:val="0027513D"/>
    <w:rsid w:val="00276FF5"/>
    <w:rsid w:val="0027779E"/>
    <w:rsid w:val="0028013D"/>
    <w:rsid w:val="0028269C"/>
    <w:rsid w:val="00283193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011"/>
    <w:rsid w:val="002949E6"/>
    <w:rsid w:val="00295359"/>
    <w:rsid w:val="002956D0"/>
    <w:rsid w:val="00295D20"/>
    <w:rsid w:val="002A039C"/>
    <w:rsid w:val="002A0670"/>
    <w:rsid w:val="002A06CA"/>
    <w:rsid w:val="002A0727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3C9D"/>
    <w:rsid w:val="002B55E6"/>
    <w:rsid w:val="002B602E"/>
    <w:rsid w:val="002B6585"/>
    <w:rsid w:val="002B665E"/>
    <w:rsid w:val="002B78F0"/>
    <w:rsid w:val="002C003A"/>
    <w:rsid w:val="002C04B2"/>
    <w:rsid w:val="002C0939"/>
    <w:rsid w:val="002C0B29"/>
    <w:rsid w:val="002C12D3"/>
    <w:rsid w:val="002C1BDD"/>
    <w:rsid w:val="002C2396"/>
    <w:rsid w:val="002C24BE"/>
    <w:rsid w:val="002C3C80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D6E0A"/>
    <w:rsid w:val="002E0FD2"/>
    <w:rsid w:val="002E4CA3"/>
    <w:rsid w:val="002E5A52"/>
    <w:rsid w:val="002E5AD2"/>
    <w:rsid w:val="002E60CF"/>
    <w:rsid w:val="002E6CD7"/>
    <w:rsid w:val="002E6D5F"/>
    <w:rsid w:val="002E7350"/>
    <w:rsid w:val="002F4FBA"/>
    <w:rsid w:val="002F5B93"/>
    <w:rsid w:val="002F6179"/>
    <w:rsid w:val="002F7B16"/>
    <w:rsid w:val="00300DF5"/>
    <w:rsid w:val="00301EFE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376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1864"/>
    <w:rsid w:val="0032328B"/>
    <w:rsid w:val="00323DF6"/>
    <w:rsid w:val="00324DE8"/>
    <w:rsid w:val="00325687"/>
    <w:rsid w:val="00325E6B"/>
    <w:rsid w:val="003262E9"/>
    <w:rsid w:val="003263EF"/>
    <w:rsid w:val="00326AAD"/>
    <w:rsid w:val="00326BA2"/>
    <w:rsid w:val="0033151C"/>
    <w:rsid w:val="00331588"/>
    <w:rsid w:val="00332CA2"/>
    <w:rsid w:val="00333F3E"/>
    <w:rsid w:val="00334396"/>
    <w:rsid w:val="003347A5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0F8"/>
    <w:rsid w:val="00342377"/>
    <w:rsid w:val="00343325"/>
    <w:rsid w:val="00343FCB"/>
    <w:rsid w:val="00344CA5"/>
    <w:rsid w:val="00345AB4"/>
    <w:rsid w:val="0034613A"/>
    <w:rsid w:val="003462F3"/>
    <w:rsid w:val="00346316"/>
    <w:rsid w:val="003467A2"/>
    <w:rsid w:val="00347570"/>
    <w:rsid w:val="00352242"/>
    <w:rsid w:val="003528FB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179E"/>
    <w:rsid w:val="003738C6"/>
    <w:rsid w:val="00374319"/>
    <w:rsid w:val="00374677"/>
    <w:rsid w:val="00374EB8"/>
    <w:rsid w:val="0037551F"/>
    <w:rsid w:val="003773AE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2287"/>
    <w:rsid w:val="00393E3B"/>
    <w:rsid w:val="00394190"/>
    <w:rsid w:val="0039601D"/>
    <w:rsid w:val="00397185"/>
    <w:rsid w:val="00397B9F"/>
    <w:rsid w:val="00397CB1"/>
    <w:rsid w:val="003A0C7D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867"/>
    <w:rsid w:val="003B4345"/>
    <w:rsid w:val="003B4669"/>
    <w:rsid w:val="003B6AE9"/>
    <w:rsid w:val="003B6B07"/>
    <w:rsid w:val="003B7A03"/>
    <w:rsid w:val="003C01FA"/>
    <w:rsid w:val="003C0378"/>
    <w:rsid w:val="003C17A0"/>
    <w:rsid w:val="003C2D0C"/>
    <w:rsid w:val="003C485C"/>
    <w:rsid w:val="003C5B67"/>
    <w:rsid w:val="003C6427"/>
    <w:rsid w:val="003C7D91"/>
    <w:rsid w:val="003C7F4F"/>
    <w:rsid w:val="003D0434"/>
    <w:rsid w:val="003D0622"/>
    <w:rsid w:val="003D0D3F"/>
    <w:rsid w:val="003D0FF4"/>
    <w:rsid w:val="003D29CB"/>
    <w:rsid w:val="003D2B44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2CAE"/>
    <w:rsid w:val="003F65D6"/>
    <w:rsid w:val="004009C8"/>
    <w:rsid w:val="00400E4B"/>
    <w:rsid w:val="0040115D"/>
    <w:rsid w:val="00401646"/>
    <w:rsid w:val="00401851"/>
    <w:rsid w:val="00402F19"/>
    <w:rsid w:val="0040337E"/>
    <w:rsid w:val="004047B5"/>
    <w:rsid w:val="0040587A"/>
    <w:rsid w:val="00405CFA"/>
    <w:rsid w:val="00405D84"/>
    <w:rsid w:val="00405E9A"/>
    <w:rsid w:val="00406B4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950"/>
    <w:rsid w:val="00417DFE"/>
    <w:rsid w:val="004214F6"/>
    <w:rsid w:val="00421700"/>
    <w:rsid w:val="004222F2"/>
    <w:rsid w:val="00422CD0"/>
    <w:rsid w:val="004243E0"/>
    <w:rsid w:val="0042515D"/>
    <w:rsid w:val="0042721D"/>
    <w:rsid w:val="00427CE3"/>
    <w:rsid w:val="00431F57"/>
    <w:rsid w:val="004327F9"/>
    <w:rsid w:val="00432D7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72E2"/>
    <w:rsid w:val="004613A4"/>
    <w:rsid w:val="0046278E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0CB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1A5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51AD"/>
    <w:rsid w:val="0049651D"/>
    <w:rsid w:val="004965B7"/>
    <w:rsid w:val="00496A1A"/>
    <w:rsid w:val="004A0DB9"/>
    <w:rsid w:val="004A138E"/>
    <w:rsid w:val="004A1E01"/>
    <w:rsid w:val="004A2B0D"/>
    <w:rsid w:val="004A3705"/>
    <w:rsid w:val="004A38A4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692"/>
    <w:rsid w:val="004B3B5E"/>
    <w:rsid w:val="004B4085"/>
    <w:rsid w:val="004B5582"/>
    <w:rsid w:val="004C0D11"/>
    <w:rsid w:val="004C2205"/>
    <w:rsid w:val="004C3670"/>
    <w:rsid w:val="004C4C49"/>
    <w:rsid w:val="004D02C3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8AB"/>
    <w:rsid w:val="004E6956"/>
    <w:rsid w:val="004E6B1A"/>
    <w:rsid w:val="004E7D1B"/>
    <w:rsid w:val="004E7E20"/>
    <w:rsid w:val="004F0131"/>
    <w:rsid w:val="004F090B"/>
    <w:rsid w:val="004F0D5F"/>
    <w:rsid w:val="004F3A98"/>
    <w:rsid w:val="004F415F"/>
    <w:rsid w:val="004F62C6"/>
    <w:rsid w:val="00500A47"/>
    <w:rsid w:val="005018A4"/>
    <w:rsid w:val="00501B18"/>
    <w:rsid w:val="00501EED"/>
    <w:rsid w:val="005053E2"/>
    <w:rsid w:val="0050688A"/>
    <w:rsid w:val="005070E4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2AA5"/>
    <w:rsid w:val="00523A67"/>
    <w:rsid w:val="00523FF7"/>
    <w:rsid w:val="00527919"/>
    <w:rsid w:val="005300F6"/>
    <w:rsid w:val="0053033F"/>
    <w:rsid w:val="00530504"/>
    <w:rsid w:val="00530C79"/>
    <w:rsid w:val="005314E7"/>
    <w:rsid w:val="00531C8B"/>
    <w:rsid w:val="00532A1B"/>
    <w:rsid w:val="00532A6D"/>
    <w:rsid w:val="00532B6E"/>
    <w:rsid w:val="005334D9"/>
    <w:rsid w:val="005373E6"/>
    <w:rsid w:val="00541241"/>
    <w:rsid w:val="00541931"/>
    <w:rsid w:val="00541E66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1806"/>
    <w:rsid w:val="00561A36"/>
    <w:rsid w:val="005643FD"/>
    <w:rsid w:val="00564809"/>
    <w:rsid w:val="00565039"/>
    <w:rsid w:val="0056516B"/>
    <w:rsid w:val="00565D1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5DFB"/>
    <w:rsid w:val="00576B4A"/>
    <w:rsid w:val="005778CC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559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6F17"/>
    <w:rsid w:val="005A7B7F"/>
    <w:rsid w:val="005B0FCB"/>
    <w:rsid w:val="005B2949"/>
    <w:rsid w:val="005B2BA4"/>
    <w:rsid w:val="005B550E"/>
    <w:rsid w:val="005B5BAA"/>
    <w:rsid w:val="005B5F5E"/>
    <w:rsid w:val="005B611F"/>
    <w:rsid w:val="005B6F9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4C9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439"/>
    <w:rsid w:val="00606AFF"/>
    <w:rsid w:val="00606E14"/>
    <w:rsid w:val="0061087B"/>
    <w:rsid w:val="00611B4D"/>
    <w:rsid w:val="00612D09"/>
    <w:rsid w:val="00612F9F"/>
    <w:rsid w:val="00613140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0247"/>
    <w:rsid w:val="0064307D"/>
    <w:rsid w:val="00643584"/>
    <w:rsid w:val="006447A3"/>
    <w:rsid w:val="00645193"/>
    <w:rsid w:val="006452AE"/>
    <w:rsid w:val="00645F6F"/>
    <w:rsid w:val="00646E75"/>
    <w:rsid w:val="00647984"/>
    <w:rsid w:val="00650745"/>
    <w:rsid w:val="006507A9"/>
    <w:rsid w:val="00652B8B"/>
    <w:rsid w:val="00653147"/>
    <w:rsid w:val="006540E8"/>
    <w:rsid w:val="00654402"/>
    <w:rsid w:val="00654C11"/>
    <w:rsid w:val="00654F40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5D3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46F"/>
    <w:rsid w:val="00680680"/>
    <w:rsid w:val="00682129"/>
    <w:rsid w:val="0068484D"/>
    <w:rsid w:val="00684C37"/>
    <w:rsid w:val="00684DE8"/>
    <w:rsid w:val="00685FC5"/>
    <w:rsid w:val="0068679D"/>
    <w:rsid w:val="00687202"/>
    <w:rsid w:val="006875CA"/>
    <w:rsid w:val="00687684"/>
    <w:rsid w:val="006906EB"/>
    <w:rsid w:val="00691672"/>
    <w:rsid w:val="006934D0"/>
    <w:rsid w:val="00693726"/>
    <w:rsid w:val="00694E32"/>
    <w:rsid w:val="0069550D"/>
    <w:rsid w:val="00695553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6C46"/>
    <w:rsid w:val="006A7216"/>
    <w:rsid w:val="006B0AF6"/>
    <w:rsid w:val="006B2606"/>
    <w:rsid w:val="006B42F3"/>
    <w:rsid w:val="006B4480"/>
    <w:rsid w:val="006B464B"/>
    <w:rsid w:val="006B4723"/>
    <w:rsid w:val="006B5601"/>
    <w:rsid w:val="006B68BD"/>
    <w:rsid w:val="006B7172"/>
    <w:rsid w:val="006B78BD"/>
    <w:rsid w:val="006B7FCA"/>
    <w:rsid w:val="006C008E"/>
    <w:rsid w:val="006C0812"/>
    <w:rsid w:val="006C0994"/>
    <w:rsid w:val="006C11F9"/>
    <w:rsid w:val="006C1C6F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914"/>
    <w:rsid w:val="006D3C96"/>
    <w:rsid w:val="006D5380"/>
    <w:rsid w:val="006D661B"/>
    <w:rsid w:val="006E0093"/>
    <w:rsid w:val="006E0376"/>
    <w:rsid w:val="006E0409"/>
    <w:rsid w:val="006E0F59"/>
    <w:rsid w:val="006E20D8"/>
    <w:rsid w:val="006E277C"/>
    <w:rsid w:val="006E3726"/>
    <w:rsid w:val="006E3E37"/>
    <w:rsid w:val="006E5AA3"/>
    <w:rsid w:val="006E628C"/>
    <w:rsid w:val="006E6EB6"/>
    <w:rsid w:val="006E763D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B14"/>
    <w:rsid w:val="006F7D84"/>
    <w:rsid w:val="007027B7"/>
    <w:rsid w:val="007043FB"/>
    <w:rsid w:val="007049F7"/>
    <w:rsid w:val="007056D2"/>
    <w:rsid w:val="00705D1A"/>
    <w:rsid w:val="007066C6"/>
    <w:rsid w:val="00710090"/>
    <w:rsid w:val="00711345"/>
    <w:rsid w:val="00711E02"/>
    <w:rsid w:val="00711FD5"/>
    <w:rsid w:val="007130E3"/>
    <w:rsid w:val="00713575"/>
    <w:rsid w:val="00713901"/>
    <w:rsid w:val="00713ECF"/>
    <w:rsid w:val="007146E4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B43"/>
    <w:rsid w:val="00730583"/>
    <w:rsid w:val="00730A58"/>
    <w:rsid w:val="00730C86"/>
    <w:rsid w:val="00731026"/>
    <w:rsid w:val="00731357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0932"/>
    <w:rsid w:val="00741DAD"/>
    <w:rsid w:val="00742289"/>
    <w:rsid w:val="0074355C"/>
    <w:rsid w:val="00744DAE"/>
    <w:rsid w:val="00746D7F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A1F"/>
    <w:rsid w:val="007572FD"/>
    <w:rsid w:val="007579B3"/>
    <w:rsid w:val="007603B4"/>
    <w:rsid w:val="00760BC2"/>
    <w:rsid w:val="007619A6"/>
    <w:rsid w:val="0076329F"/>
    <w:rsid w:val="0076355B"/>
    <w:rsid w:val="00763F8A"/>
    <w:rsid w:val="007641E7"/>
    <w:rsid w:val="0076479F"/>
    <w:rsid w:val="00764B2B"/>
    <w:rsid w:val="00764C8A"/>
    <w:rsid w:val="007655E4"/>
    <w:rsid w:val="00765837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97340"/>
    <w:rsid w:val="007A0F03"/>
    <w:rsid w:val="007A1E17"/>
    <w:rsid w:val="007A215F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64D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48BD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849"/>
    <w:rsid w:val="007D4935"/>
    <w:rsid w:val="007E051B"/>
    <w:rsid w:val="007E0804"/>
    <w:rsid w:val="007E21B7"/>
    <w:rsid w:val="007E2A18"/>
    <w:rsid w:val="007E4E00"/>
    <w:rsid w:val="007F052B"/>
    <w:rsid w:val="007F1340"/>
    <w:rsid w:val="007F26E8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022"/>
    <w:rsid w:val="008102A2"/>
    <w:rsid w:val="00810DCB"/>
    <w:rsid w:val="0081118D"/>
    <w:rsid w:val="0081161C"/>
    <w:rsid w:val="00812407"/>
    <w:rsid w:val="00816D60"/>
    <w:rsid w:val="00820EB5"/>
    <w:rsid w:val="0082184D"/>
    <w:rsid w:val="00821C32"/>
    <w:rsid w:val="00821DEA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37DD3"/>
    <w:rsid w:val="00840835"/>
    <w:rsid w:val="00843A60"/>
    <w:rsid w:val="00844052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2B94"/>
    <w:rsid w:val="0086321A"/>
    <w:rsid w:val="00865200"/>
    <w:rsid w:val="00865A67"/>
    <w:rsid w:val="0086687E"/>
    <w:rsid w:val="00870A34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29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383"/>
    <w:rsid w:val="00896CCB"/>
    <w:rsid w:val="00896CE4"/>
    <w:rsid w:val="0089730D"/>
    <w:rsid w:val="00897404"/>
    <w:rsid w:val="008A2395"/>
    <w:rsid w:val="008A37BE"/>
    <w:rsid w:val="008A4809"/>
    <w:rsid w:val="008A4BCF"/>
    <w:rsid w:val="008A4E56"/>
    <w:rsid w:val="008A4FFF"/>
    <w:rsid w:val="008A56B1"/>
    <w:rsid w:val="008A5EEA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6B05"/>
    <w:rsid w:val="008D0AAF"/>
    <w:rsid w:val="008D1FEA"/>
    <w:rsid w:val="008D2C89"/>
    <w:rsid w:val="008D306D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5A2"/>
    <w:rsid w:val="008F7CBC"/>
    <w:rsid w:val="008F7DC3"/>
    <w:rsid w:val="0090040A"/>
    <w:rsid w:val="00901D17"/>
    <w:rsid w:val="00901D42"/>
    <w:rsid w:val="00902B8C"/>
    <w:rsid w:val="00902ECC"/>
    <w:rsid w:val="009041EC"/>
    <w:rsid w:val="009051DA"/>
    <w:rsid w:val="0090554D"/>
    <w:rsid w:val="009056C6"/>
    <w:rsid w:val="009063F7"/>
    <w:rsid w:val="009066B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20D"/>
    <w:rsid w:val="00926E7E"/>
    <w:rsid w:val="00930662"/>
    <w:rsid w:val="00931540"/>
    <w:rsid w:val="00931AD8"/>
    <w:rsid w:val="00931DB0"/>
    <w:rsid w:val="00932660"/>
    <w:rsid w:val="00934EBF"/>
    <w:rsid w:val="0093595B"/>
    <w:rsid w:val="0093679A"/>
    <w:rsid w:val="00936BC1"/>
    <w:rsid w:val="009373AE"/>
    <w:rsid w:val="00940A08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DC"/>
    <w:rsid w:val="0095574F"/>
    <w:rsid w:val="00955CA9"/>
    <w:rsid w:val="00957426"/>
    <w:rsid w:val="00957846"/>
    <w:rsid w:val="00957E6C"/>
    <w:rsid w:val="00960547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513"/>
    <w:rsid w:val="00976C0A"/>
    <w:rsid w:val="00980029"/>
    <w:rsid w:val="0098062D"/>
    <w:rsid w:val="0098109E"/>
    <w:rsid w:val="009812DE"/>
    <w:rsid w:val="009830C5"/>
    <w:rsid w:val="00983BC8"/>
    <w:rsid w:val="00984B1C"/>
    <w:rsid w:val="00985834"/>
    <w:rsid w:val="00985AF1"/>
    <w:rsid w:val="00985C09"/>
    <w:rsid w:val="00985C29"/>
    <w:rsid w:val="00986771"/>
    <w:rsid w:val="009905FA"/>
    <w:rsid w:val="009928C4"/>
    <w:rsid w:val="00993EEB"/>
    <w:rsid w:val="00993FA7"/>
    <w:rsid w:val="0099553B"/>
    <w:rsid w:val="00995589"/>
    <w:rsid w:val="00995E23"/>
    <w:rsid w:val="0099673F"/>
    <w:rsid w:val="009979FA"/>
    <w:rsid w:val="009A0D44"/>
    <w:rsid w:val="009A0D48"/>
    <w:rsid w:val="009A1308"/>
    <w:rsid w:val="009A1B59"/>
    <w:rsid w:val="009A2958"/>
    <w:rsid w:val="009A482C"/>
    <w:rsid w:val="009A4889"/>
    <w:rsid w:val="009A5BCF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49D1"/>
    <w:rsid w:val="009D50B3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BD8"/>
    <w:rsid w:val="009E6F8A"/>
    <w:rsid w:val="009E7143"/>
    <w:rsid w:val="009F0D96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5F4"/>
    <w:rsid w:val="00A24C76"/>
    <w:rsid w:val="00A24FA9"/>
    <w:rsid w:val="00A30523"/>
    <w:rsid w:val="00A308BD"/>
    <w:rsid w:val="00A309A4"/>
    <w:rsid w:val="00A30C93"/>
    <w:rsid w:val="00A31634"/>
    <w:rsid w:val="00A31C17"/>
    <w:rsid w:val="00A3258F"/>
    <w:rsid w:val="00A32F6B"/>
    <w:rsid w:val="00A33408"/>
    <w:rsid w:val="00A336D0"/>
    <w:rsid w:val="00A351F9"/>
    <w:rsid w:val="00A36779"/>
    <w:rsid w:val="00A409E6"/>
    <w:rsid w:val="00A412C7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0AAA"/>
    <w:rsid w:val="00A5175C"/>
    <w:rsid w:val="00A51869"/>
    <w:rsid w:val="00A52273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6E02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6F14"/>
    <w:rsid w:val="00A80182"/>
    <w:rsid w:val="00A80627"/>
    <w:rsid w:val="00A811C3"/>
    <w:rsid w:val="00A82C62"/>
    <w:rsid w:val="00A82E0B"/>
    <w:rsid w:val="00A82F74"/>
    <w:rsid w:val="00A832A0"/>
    <w:rsid w:val="00A83BC1"/>
    <w:rsid w:val="00A84479"/>
    <w:rsid w:val="00A85242"/>
    <w:rsid w:val="00A9139A"/>
    <w:rsid w:val="00A918AB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770"/>
    <w:rsid w:val="00AA7BF9"/>
    <w:rsid w:val="00AB05B1"/>
    <w:rsid w:val="00AB09CB"/>
    <w:rsid w:val="00AB0DA0"/>
    <w:rsid w:val="00AB1554"/>
    <w:rsid w:val="00AB1638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12B4"/>
    <w:rsid w:val="00AC705E"/>
    <w:rsid w:val="00AC769E"/>
    <w:rsid w:val="00AC77AA"/>
    <w:rsid w:val="00AC7AC2"/>
    <w:rsid w:val="00AC7BF2"/>
    <w:rsid w:val="00AD074D"/>
    <w:rsid w:val="00AD0E74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E17F4"/>
    <w:rsid w:val="00AE1CA8"/>
    <w:rsid w:val="00AE1F59"/>
    <w:rsid w:val="00AE2D97"/>
    <w:rsid w:val="00AE3228"/>
    <w:rsid w:val="00AE403F"/>
    <w:rsid w:val="00AE4687"/>
    <w:rsid w:val="00AE471C"/>
    <w:rsid w:val="00AE4B48"/>
    <w:rsid w:val="00AE4F7B"/>
    <w:rsid w:val="00AE5B0D"/>
    <w:rsid w:val="00AE6FC9"/>
    <w:rsid w:val="00AE7B7B"/>
    <w:rsid w:val="00AF3BF6"/>
    <w:rsid w:val="00AF3CAF"/>
    <w:rsid w:val="00AF4F6D"/>
    <w:rsid w:val="00AF543A"/>
    <w:rsid w:val="00AF73F1"/>
    <w:rsid w:val="00B01B47"/>
    <w:rsid w:val="00B03118"/>
    <w:rsid w:val="00B04621"/>
    <w:rsid w:val="00B06056"/>
    <w:rsid w:val="00B074C7"/>
    <w:rsid w:val="00B07F53"/>
    <w:rsid w:val="00B11CB3"/>
    <w:rsid w:val="00B11CBC"/>
    <w:rsid w:val="00B11E04"/>
    <w:rsid w:val="00B121B5"/>
    <w:rsid w:val="00B12333"/>
    <w:rsid w:val="00B1276C"/>
    <w:rsid w:val="00B1342C"/>
    <w:rsid w:val="00B13C5B"/>
    <w:rsid w:val="00B14532"/>
    <w:rsid w:val="00B15CDF"/>
    <w:rsid w:val="00B202AC"/>
    <w:rsid w:val="00B210BD"/>
    <w:rsid w:val="00B21CB1"/>
    <w:rsid w:val="00B23213"/>
    <w:rsid w:val="00B23823"/>
    <w:rsid w:val="00B24AB9"/>
    <w:rsid w:val="00B24B68"/>
    <w:rsid w:val="00B24DA6"/>
    <w:rsid w:val="00B25D38"/>
    <w:rsid w:val="00B278D7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41A1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29A8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6C3"/>
    <w:rsid w:val="00B8191F"/>
    <w:rsid w:val="00B81C82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1A01"/>
    <w:rsid w:val="00B92790"/>
    <w:rsid w:val="00B94CC0"/>
    <w:rsid w:val="00B95700"/>
    <w:rsid w:val="00B961A0"/>
    <w:rsid w:val="00B97077"/>
    <w:rsid w:val="00B97470"/>
    <w:rsid w:val="00B9757B"/>
    <w:rsid w:val="00BA22C7"/>
    <w:rsid w:val="00BA272F"/>
    <w:rsid w:val="00BA2C5E"/>
    <w:rsid w:val="00BA2DCE"/>
    <w:rsid w:val="00BA3070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32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04A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00C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476"/>
    <w:rsid w:val="00C01C8D"/>
    <w:rsid w:val="00C01F71"/>
    <w:rsid w:val="00C021B6"/>
    <w:rsid w:val="00C03AA9"/>
    <w:rsid w:val="00C04887"/>
    <w:rsid w:val="00C055B3"/>
    <w:rsid w:val="00C05856"/>
    <w:rsid w:val="00C058EF"/>
    <w:rsid w:val="00C071D9"/>
    <w:rsid w:val="00C104B8"/>
    <w:rsid w:val="00C107B4"/>
    <w:rsid w:val="00C10C69"/>
    <w:rsid w:val="00C110D0"/>
    <w:rsid w:val="00C11672"/>
    <w:rsid w:val="00C11930"/>
    <w:rsid w:val="00C12527"/>
    <w:rsid w:val="00C13753"/>
    <w:rsid w:val="00C13C24"/>
    <w:rsid w:val="00C13DF0"/>
    <w:rsid w:val="00C1468E"/>
    <w:rsid w:val="00C14783"/>
    <w:rsid w:val="00C14927"/>
    <w:rsid w:val="00C15E15"/>
    <w:rsid w:val="00C1675D"/>
    <w:rsid w:val="00C16A5B"/>
    <w:rsid w:val="00C17318"/>
    <w:rsid w:val="00C175B3"/>
    <w:rsid w:val="00C1767C"/>
    <w:rsid w:val="00C203F2"/>
    <w:rsid w:val="00C2087E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0E7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09E9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978"/>
    <w:rsid w:val="00C73D0E"/>
    <w:rsid w:val="00C74CB5"/>
    <w:rsid w:val="00C74FCF"/>
    <w:rsid w:val="00C77130"/>
    <w:rsid w:val="00C8222A"/>
    <w:rsid w:val="00C831A3"/>
    <w:rsid w:val="00C838A7"/>
    <w:rsid w:val="00C84A85"/>
    <w:rsid w:val="00C84CDD"/>
    <w:rsid w:val="00C8675A"/>
    <w:rsid w:val="00C873FC"/>
    <w:rsid w:val="00C87406"/>
    <w:rsid w:val="00C877CF"/>
    <w:rsid w:val="00C8786A"/>
    <w:rsid w:val="00C91003"/>
    <w:rsid w:val="00C93471"/>
    <w:rsid w:val="00C9350D"/>
    <w:rsid w:val="00C93AD7"/>
    <w:rsid w:val="00C94422"/>
    <w:rsid w:val="00C94605"/>
    <w:rsid w:val="00C9480B"/>
    <w:rsid w:val="00C94C35"/>
    <w:rsid w:val="00C955D3"/>
    <w:rsid w:val="00C96057"/>
    <w:rsid w:val="00C97337"/>
    <w:rsid w:val="00C97392"/>
    <w:rsid w:val="00C97D04"/>
    <w:rsid w:val="00CA085F"/>
    <w:rsid w:val="00CA3352"/>
    <w:rsid w:val="00CA3425"/>
    <w:rsid w:val="00CA39A5"/>
    <w:rsid w:val="00CA526C"/>
    <w:rsid w:val="00CA5F0D"/>
    <w:rsid w:val="00CA6379"/>
    <w:rsid w:val="00CA762B"/>
    <w:rsid w:val="00CA7F53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2AEB"/>
    <w:rsid w:val="00CC2CD2"/>
    <w:rsid w:val="00CC550A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76C1"/>
    <w:rsid w:val="00CD7C63"/>
    <w:rsid w:val="00CD7EF1"/>
    <w:rsid w:val="00CE1D84"/>
    <w:rsid w:val="00CE2600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134"/>
    <w:rsid w:val="00CF7884"/>
    <w:rsid w:val="00CF795C"/>
    <w:rsid w:val="00CF7ABC"/>
    <w:rsid w:val="00CF7EA1"/>
    <w:rsid w:val="00D00178"/>
    <w:rsid w:val="00D00BAF"/>
    <w:rsid w:val="00D03B19"/>
    <w:rsid w:val="00D0473D"/>
    <w:rsid w:val="00D0488A"/>
    <w:rsid w:val="00D04B19"/>
    <w:rsid w:val="00D05248"/>
    <w:rsid w:val="00D05352"/>
    <w:rsid w:val="00D0618C"/>
    <w:rsid w:val="00D07907"/>
    <w:rsid w:val="00D079BF"/>
    <w:rsid w:val="00D114B6"/>
    <w:rsid w:val="00D12DF0"/>
    <w:rsid w:val="00D133FA"/>
    <w:rsid w:val="00D1368C"/>
    <w:rsid w:val="00D147A2"/>
    <w:rsid w:val="00D1603D"/>
    <w:rsid w:val="00D16559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914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FDF"/>
    <w:rsid w:val="00D520EE"/>
    <w:rsid w:val="00D54B64"/>
    <w:rsid w:val="00D54DE9"/>
    <w:rsid w:val="00D54FCF"/>
    <w:rsid w:val="00D55664"/>
    <w:rsid w:val="00D56516"/>
    <w:rsid w:val="00D570A4"/>
    <w:rsid w:val="00D574B1"/>
    <w:rsid w:val="00D57DBA"/>
    <w:rsid w:val="00D57DFA"/>
    <w:rsid w:val="00D60434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3B03"/>
    <w:rsid w:val="00D94FFD"/>
    <w:rsid w:val="00D95883"/>
    <w:rsid w:val="00D95EFC"/>
    <w:rsid w:val="00D97539"/>
    <w:rsid w:val="00DA01C2"/>
    <w:rsid w:val="00DA1775"/>
    <w:rsid w:val="00DA1CEE"/>
    <w:rsid w:val="00DA2487"/>
    <w:rsid w:val="00DA3DAD"/>
    <w:rsid w:val="00DA4A97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845"/>
    <w:rsid w:val="00DB1DC3"/>
    <w:rsid w:val="00DB3AD2"/>
    <w:rsid w:val="00DB3F0B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0B9E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1128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0BF4"/>
    <w:rsid w:val="00E31488"/>
    <w:rsid w:val="00E317E0"/>
    <w:rsid w:val="00E3222F"/>
    <w:rsid w:val="00E32B23"/>
    <w:rsid w:val="00E334D6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40E"/>
    <w:rsid w:val="00E64596"/>
    <w:rsid w:val="00E6540C"/>
    <w:rsid w:val="00E6541E"/>
    <w:rsid w:val="00E65BDE"/>
    <w:rsid w:val="00E65E6C"/>
    <w:rsid w:val="00E669FF"/>
    <w:rsid w:val="00E673BF"/>
    <w:rsid w:val="00E70475"/>
    <w:rsid w:val="00E706B3"/>
    <w:rsid w:val="00E70DF7"/>
    <w:rsid w:val="00E71CBC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38F7"/>
    <w:rsid w:val="00E858F9"/>
    <w:rsid w:val="00E85CD1"/>
    <w:rsid w:val="00E85CE4"/>
    <w:rsid w:val="00E86687"/>
    <w:rsid w:val="00E87C29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4F4"/>
    <w:rsid w:val="00E969B2"/>
    <w:rsid w:val="00E9751F"/>
    <w:rsid w:val="00E97A02"/>
    <w:rsid w:val="00E97BD7"/>
    <w:rsid w:val="00EA10BC"/>
    <w:rsid w:val="00EA21A4"/>
    <w:rsid w:val="00EA25EA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571"/>
    <w:rsid w:val="00EB6A2C"/>
    <w:rsid w:val="00EB6B26"/>
    <w:rsid w:val="00EB75D7"/>
    <w:rsid w:val="00EB773D"/>
    <w:rsid w:val="00EB7753"/>
    <w:rsid w:val="00EB7882"/>
    <w:rsid w:val="00EC1F56"/>
    <w:rsid w:val="00EC23B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188"/>
    <w:rsid w:val="00EF020C"/>
    <w:rsid w:val="00EF0616"/>
    <w:rsid w:val="00EF11C3"/>
    <w:rsid w:val="00EF306C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C26"/>
    <w:rsid w:val="00F15EC1"/>
    <w:rsid w:val="00F169EE"/>
    <w:rsid w:val="00F16A87"/>
    <w:rsid w:val="00F20991"/>
    <w:rsid w:val="00F21976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7B0"/>
    <w:rsid w:val="00F47E19"/>
    <w:rsid w:val="00F50026"/>
    <w:rsid w:val="00F504B3"/>
    <w:rsid w:val="00F51079"/>
    <w:rsid w:val="00F5478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8F7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7921"/>
    <w:rsid w:val="00F90E7B"/>
    <w:rsid w:val="00F92083"/>
    <w:rsid w:val="00F9267F"/>
    <w:rsid w:val="00F92D8C"/>
    <w:rsid w:val="00F946E0"/>
    <w:rsid w:val="00F94E87"/>
    <w:rsid w:val="00F95067"/>
    <w:rsid w:val="00F95DE5"/>
    <w:rsid w:val="00F96418"/>
    <w:rsid w:val="00F96858"/>
    <w:rsid w:val="00F9698F"/>
    <w:rsid w:val="00FA17B2"/>
    <w:rsid w:val="00FA1A2E"/>
    <w:rsid w:val="00FA1C2A"/>
    <w:rsid w:val="00FA1CEA"/>
    <w:rsid w:val="00FA2636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A74BB"/>
    <w:rsid w:val="00FB0185"/>
    <w:rsid w:val="00FB1045"/>
    <w:rsid w:val="00FB16E4"/>
    <w:rsid w:val="00FB1D38"/>
    <w:rsid w:val="00FB1F63"/>
    <w:rsid w:val="00FB2466"/>
    <w:rsid w:val="00FB3036"/>
    <w:rsid w:val="00FB32C5"/>
    <w:rsid w:val="00FB3B44"/>
    <w:rsid w:val="00FB5DE3"/>
    <w:rsid w:val="00FB5E7B"/>
    <w:rsid w:val="00FB7892"/>
    <w:rsid w:val="00FC1645"/>
    <w:rsid w:val="00FC23A2"/>
    <w:rsid w:val="00FC2741"/>
    <w:rsid w:val="00FC30FC"/>
    <w:rsid w:val="00FC5CC9"/>
    <w:rsid w:val="00FC69CB"/>
    <w:rsid w:val="00FC7A89"/>
    <w:rsid w:val="00FC7EDE"/>
    <w:rsid w:val="00FD0639"/>
    <w:rsid w:val="00FD07FA"/>
    <w:rsid w:val="00FD16B9"/>
    <w:rsid w:val="00FD1E8F"/>
    <w:rsid w:val="00FD2CF9"/>
    <w:rsid w:val="00FD34CB"/>
    <w:rsid w:val="00FD4403"/>
    <w:rsid w:val="00FD71FB"/>
    <w:rsid w:val="00FD73D9"/>
    <w:rsid w:val="00FD7614"/>
    <w:rsid w:val="00FE0258"/>
    <w:rsid w:val="00FE0C7A"/>
    <w:rsid w:val="00FE0F43"/>
    <w:rsid w:val="00FE1784"/>
    <w:rsid w:val="00FE2A9F"/>
    <w:rsid w:val="00FE2DCB"/>
    <w:rsid w:val="00FE439F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8cf8d,#b2d59b,#c7e0b6"/>
    </o:shapedefaults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13F11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013F11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13F11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rsid w:val="000D7B45"/>
    <w:pPr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</w:style>
  <w:style w:type="character" w:customStyle="1" w:styleId="Otsikko2Char">
    <w:name w:val="Otsikko 2 Char"/>
    <w:basedOn w:val="Kappaleenoletusfontti"/>
    <w:link w:val="Otsikko2"/>
    <w:uiPriority w:val="9"/>
    <w:rsid w:val="00013F11"/>
    <w:rPr>
      <w:rFonts w:ascii="Verdana" w:eastAsiaTheme="majorEastAsia" w:hAnsi="Verdana" w:cstheme="majorBidi"/>
      <w:b/>
      <w:bCs/>
      <w:color w:val="538135"/>
      <w:kern w:val="20"/>
      <w:sz w:val="20"/>
      <w:lang w:val="en-GB"/>
    </w:rPr>
  </w:style>
  <w:style w:type="paragraph" w:styleId="NormaaliWWW">
    <w:name w:val="Normal (Web)"/>
    <w:basedOn w:val="Normaali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013F11"/>
    <w:rPr>
      <w:rFonts w:ascii="Verdana" w:eastAsiaTheme="majorEastAsia" w:hAnsi="Verdana" w:cstheme="majorBidi"/>
      <w:b/>
      <w:color w:val="538135"/>
      <w:kern w:val="20"/>
      <w:sz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C873FC"/>
    <w:pPr>
      <w:tabs>
        <w:tab w:val="left" w:pos="426"/>
        <w:tab w:val="left" w:pos="851"/>
        <w:tab w:val="right" w:leader="dot" w:pos="8931"/>
      </w:tabs>
      <w:ind w:left="426" w:hanging="426"/>
    </w:pPr>
  </w:style>
  <w:style w:type="character" w:customStyle="1" w:styleId="Otsikko4Char">
    <w:name w:val="Otsikko 4 Char"/>
    <w:basedOn w:val="Kappaleenoletusfontti"/>
    <w:link w:val="Otsikko4"/>
    <w:uiPriority w:val="9"/>
    <w:rsid w:val="00013F11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A409E6"/>
    <w:pPr>
      <w:tabs>
        <w:tab w:val="left" w:pos="426"/>
        <w:tab w:val="right" w:leader="dot" w:pos="9017"/>
      </w:tabs>
      <w:spacing w:after="100"/>
    </w:pPr>
    <w:rPr>
      <w:rFonts w:cs="Arial"/>
      <w:noProof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D49DE"/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CD49DE"/>
    <w:rPr>
      <w:vertAlign w:val="superscript"/>
    </w:rPr>
  </w:style>
  <w:style w:type="table" w:styleId="TaulukkoRuudukko">
    <w:name w:val="Table Grid"/>
    <w:basedOn w:val="Normaalitaulukko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riksruudukkotaulukko6">
    <w:name w:val="Grid Table 6 Colorful"/>
    <w:basedOn w:val="Normaalitaulukko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sluet3">
    <w:name w:val="toc 3"/>
    <w:basedOn w:val="Normaali"/>
    <w:next w:val="Normaali"/>
    <w:autoRedefine/>
    <w:uiPriority w:val="39"/>
    <w:unhideWhenUsed/>
    <w:rsid w:val="00C873FC"/>
    <w:pPr>
      <w:tabs>
        <w:tab w:val="right" w:leader="dot" w:pos="8931"/>
      </w:tabs>
      <w:ind w:left="440" w:hanging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Kappaleenoletusfontti"/>
    <w:rsid w:val="005643FD"/>
  </w:style>
  <w:style w:type="character" w:styleId="Korostus">
    <w:name w:val="Emphasis"/>
    <w:basedOn w:val="Kappaleenoletusfontti"/>
    <w:uiPriority w:val="20"/>
    <w:qFormat/>
    <w:rsid w:val="00140C71"/>
    <w:rPr>
      <w:i/>
      <w:iCs/>
    </w:rPr>
  </w:style>
  <w:style w:type="paragraph" w:customStyle="1" w:styleId="text">
    <w:name w:val="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Kappaleenoletusfontti"/>
    <w:rsid w:val="00140C71"/>
  </w:style>
  <w:style w:type="character" w:customStyle="1" w:styleId="entry-header-author">
    <w:name w:val="entry-header-author"/>
    <w:basedOn w:val="Kappaleenoletusfontti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ali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Kappaleenoletusfontti"/>
    <w:rsid w:val="00140C71"/>
  </w:style>
  <w:style w:type="character" w:customStyle="1" w:styleId="acopre">
    <w:name w:val="acopre"/>
    <w:basedOn w:val="Kappaleenoletusfontti"/>
    <w:rsid w:val="00140C71"/>
  </w:style>
  <w:style w:type="character" w:styleId="AvattuHyperlinkki">
    <w:name w:val="FollowedHyperlink"/>
    <w:basedOn w:val="Kappaleenoletusfontti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Kappaleenoletusfontti"/>
    <w:rsid w:val="00140C71"/>
  </w:style>
  <w:style w:type="character" w:customStyle="1" w:styleId="author-list">
    <w:name w:val="author-list"/>
    <w:basedOn w:val="Kappaleenoletusfontti"/>
    <w:rsid w:val="00140C71"/>
  </w:style>
  <w:style w:type="character" w:customStyle="1" w:styleId="jlqj4b">
    <w:name w:val="jlqj4b"/>
    <w:basedOn w:val="Kappaleenoletusfontti"/>
    <w:rsid w:val="00140C71"/>
  </w:style>
  <w:style w:type="character" w:customStyle="1" w:styleId="viiyi">
    <w:name w:val="viiyi"/>
    <w:basedOn w:val="Kappaleenoletusfontti"/>
    <w:rsid w:val="00140C71"/>
  </w:style>
  <w:style w:type="character" w:customStyle="1" w:styleId="title-text">
    <w:name w:val="title-text"/>
    <w:basedOn w:val="Kappaleenoletusfontti"/>
    <w:rsid w:val="00140C71"/>
  </w:style>
  <w:style w:type="character" w:customStyle="1" w:styleId="sr-only">
    <w:name w:val="sr-only"/>
    <w:basedOn w:val="Kappaleenoletusfontti"/>
    <w:rsid w:val="00140C71"/>
  </w:style>
  <w:style w:type="character" w:customStyle="1" w:styleId="author-ref">
    <w:name w:val="author-ref"/>
    <w:basedOn w:val="Kappaleenoletusfontti"/>
    <w:rsid w:val="00140C71"/>
  </w:style>
  <w:style w:type="paragraph" w:customStyle="1" w:styleId="bodytext">
    <w:name w:val="body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40C71"/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40C71"/>
    <w:rPr>
      <w:vertAlign w:val="superscript"/>
    </w:rPr>
  </w:style>
  <w:style w:type="paragraph" w:styleId="Vaintekstin">
    <w:name w:val="Plain Text"/>
    <w:basedOn w:val="Normaali"/>
    <w:link w:val="VaintekstinChar"/>
    <w:rsid w:val="002435FC"/>
    <w:pPr>
      <w:jc w:val="left"/>
    </w:pPr>
    <w:rPr>
      <w:rFonts w:ascii="Courier New" w:eastAsia="Times New Roman" w:hAnsi="Courier New" w:cs="Courier New"/>
      <w:kern w:val="0"/>
      <w:lang w:eastAsia="en-US"/>
    </w:rPr>
  </w:style>
  <w:style w:type="character" w:customStyle="1" w:styleId="VaintekstinChar">
    <w:name w:val="Vain tekstinä Char"/>
    <w:basedOn w:val="Kappaleenoletusfontti"/>
    <w:link w:val="Vaintekstin"/>
    <w:rsid w:val="002435FC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sta-anchor">
    <w:name w:val="sta-anchor"/>
    <w:basedOn w:val="Kappaleenoletusfontti"/>
    <w:rsid w:val="002435FC"/>
  </w:style>
  <w:style w:type="character" w:customStyle="1" w:styleId="term">
    <w:name w:val="term"/>
    <w:basedOn w:val="Kappaleenoletusfontti"/>
    <w:rsid w:val="002435FC"/>
  </w:style>
  <w:style w:type="character" w:customStyle="1" w:styleId="project-category">
    <w:name w:val="project-category"/>
    <w:basedOn w:val="Kappaleenoletusfontti"/>
    <w:rsid w:val="002435FC"/>
  </w:style>
  <w:style w:type="character" w:customStyle="1" w:styleId="doc-name">
    <w:name w:val="doc-name"/>
    <w:basedOn w:val="Kappaleenoletusfontti"/>
    <w:rsid w:val="002435FC"/>
  </w:style>
  <w:style w:type="paragraph" w:customStyle="1" w:styleId="PamatekstBulet">
    <w:name w:val="Pamatekst Bulet"/>
    <w:basedOn w:val="Normaali"/>
    <w:rsid w:val="00640247"/>
    <w:pPr>
      <w:widowControl w:val="0"/>
      <w:numPr>
        <w:numId w:val="4"/>
      </w:numPr>
      <w:autoSpaceDE w:val="0"/>
      <w:autoSpaceDN w:val="0"/>
      <w:adjustRightInd w:val="0"/>
    </w:pPr>
    <w:rPr>
      <w:rFonts w:ascii="Arial" w:eastAsia="Times New Roman" w:hAnsi="Arial" w:cs="Times New Roman"/>
      <w:kern w:val="0"/>
      <w:sz w:val="24"/>
      <w:lang w:val="lv-LV" w:eastAsia="lv-LV"/>
    </w:rPr>
  </w:style>
  <w:style w:type="paragraph" w:customStyle="1" w:styleId="Pamatteksts">
    <w:name w:val="Pamatteksts"/>
    <w:basedOn w:val="Lohkoteksti"/>
    <w:link w:val="PamattekstsChar"/>
    <w:rsid w:val="0064024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utoSpaceDE w:val="0"/>
      <w:autoSpaceDN w:val="0"/>
      <w:adjustRightInd w:val="0"/>
      <w:spacing w:after="0" w:line="240" w:lineRule="auto"/>
      <w:ind w:left="0" w:right="0" w:firstLine="567"/>
      <w:jc w:val="both"/>
    </w:pPr>
    <w:rPr>
      <w:rFonts w:ascii="Arial" w:eastAsia="Times New Roman" w:hAnsi="Arial" w:cs="Times New Roman"/>
      <w:i w:val="0"/>
      <w:iCs w:val="0"/>
      <w:color w:val="auto"/>
      <w:sz w:val="24"/>
      <w:szCs w:val="20"/>
    </w:rPr>
  </w:style>
  <w:style w:type="paragraph" w:customStyle="1" w:styleId="TabulaNumeracija">
    <w:name w:val="TabulaNumeracija"/>
    <w:basedOn w:val="Pamatteksts"/>
    <w:rsid w:val="00640247"/>
    <w:pPr>
      <w:numPr>
        <w:numId w:val="5"/>
      </w:numPr>
      <w:tabs>
        <w:tab w:val="num" w:pos="720"/>
      </w:tabs>
      <w:spacing w:before="120"/>
      <w:ind w:left="720" w:hanging="360"/>
      <w:jc w:val="right"/>
    </w:pPr>
    <w:rPr>
      <w:color w:val="000000"/>
      <w:spacing w:val="-6"/>
    </w:rPr>
  </w:style>
  <w:style w:type="paragraph" w:customStyle="1" w:styleId="TabulasVirsraksts">
    <w:name w:val="Tabulas Virsraksts"/>
    <w:basedOn w:val="Otsikko4"/>
    <w:rsid w:val="00640247"/>
    <w:pPr>
      <w:keepLines w:val="0"/>
      <w:numPr>
        <w:ilvl w:val="0"/>
        <w:numId w:val="0"/>
      </w:numPr>
      <w:spacing w:after="120"/>
      <w:jc w:val="center"/>
    </w:pPr>
    <w:rPr>
      <w:rFonts w:ascii="Arial" w:eastAsia="Times New Roman" w:hAnsi="Arial" w:cs="Times New Roman"/>
      <w:iCs w:val="0"/>
      <w:color w:val="000000"/>
      <w:spacing w:val="-6"/>
      <w:kern w:val="0"/>
      <w:sz w:val="28"/>
      <w:szCs w:val="28"/>
      <w:lang w:eastAsia="en-US"/>
    </w:rPr>
  </w:style>
  <w:style w:type="paragraph" w:customStyle="1" w:styleId="Virsraksts1">
    <w:name w:val="Virsraksts1"/>
    <w:basedOn w:val="Otsikko1"/>
    <w:rsid w:val="00640247"/>
    <w:pPr>
      <w:keepNext/>
      <w:numPr>
        <w:numId w:val="6"/>
      </w:numPr>
      <w:tabs>
        <w:tab w:val="left" w:pos="567"/>
      </w:tabs>
      <w:spacing w:before="360" w:after="120" w:line="240" w:lineRule="auto"/>
      <w:contextualSpacing w:val="0"/>
      <w:jc w:val="center"/>
    </w:pPr>
    <w:rPr>
      <w:rFonts w:ascii="Arial" w:eastAsia="Times New Roman" w:hAnsi="Arial" w:cs="Times New Roman"/>
      <w:bCs w:val="0"/>
      <w:color w:val="auto"/>
      <w:kern w:val="0"/>
      <w:sz w:val="36"/>
      <w:szCs w:val="20"/>
      <w:lang w:eastAsia="en-US"/>
    </w:rPr>
  </w:style>
  <w:style w:type="paragraph" w:customStyle="1" w:styleId="Virsraksts2">
    <w:name w:val="Virsraksts2"/>
    <w:basedOn w:val="Otsikko2"/>
    <w:link w:val="Virsraksts2Char"/>
    <w:rsid w:val="00640247"/>
    <w:pPr>
      <w:keepLines w:val="0"/>
      <w:widowControl w:val="0"/>
      <w:numPr>
        <w:ilvl w:val="1"/>
        <w:numId w:val="6"/>
      </w:numPr>
      <w:autoSpaceDE w:val="0"/>
      <w:autoSpaceDN w:val="0"/>
      <w:adjustRightInd w:val="0"/>
      <w:spacing w:before="240" w:after="120" w:line="240" w:lineRule="auto"/>
      <w:jc w:val="center"/>
    </w:pPr>
    <w:rPr>
      <w:rFonts w:ascii="Arial" w:eastAsia="Times New Roman" w:hAnsi="Arial" w:cs="Times New Roman"/>
      <w:bCs w:val="0"/>
      <w:color w:val="auto"/>
      <w:kern w:val="0"/>
      <w:sz w:val="32"/>
      <w:szCs w:val="32"/>
      <w:lang w:val="en-US" w:eastAsia="en-US"/>
    </w:rPr>
  </w:style>
  <w:style w:type="paragraph" w:customStyle="1" w:styleId="Virsraksts3">
    <w:name w:val="Virsraksts3"/>
    <w:basedOn w:val="Otsikko3"/>
    <w:rsid w:val="00640247"/>
    <w:pPr>
      <w:keepLines w:val="0"/>
      <w:widowControl w:val="0"/>
      <w:numPr>
        <w:numId w:val="6"/>
      </w:numPr>
      <w:tabs>
        <w:tab w:val="left" w:pos="851"/>
      </w:tabs>
      <w:autoSpaceDE w:val="0"/>
      <w:autoSpaceDN w:val="0"/>
      <w:adjustRightInd w:val="0"/>
      <w:spacing w:before="240" w:after="120"/>
      <w:jc w:val="center"/>
    </w:pPr>
    <w:rPr>
      <w:rFonts w:ascii="Arial" w:eastAsia="Times New Roman" w:hAnsi="Arial" w:cs="Times New Roman"/>
      <w:color w:val="auto"/>
      <w:kern w:val="0"/>
      <w:sz w:val="28"/>
      <w:szCs w:val="28"/>
      <w:lang w:eastAsia="en-US"/>
    </w:rPr>
  </w:style>
  <w:style w:type="character" w:customStyle="1" w:styleId="Virsraksts2Char">
    <w:name w:val="Virsraksts2 Char"/>
    <w:link w:val="Virsraksts2"/>
    <w:rsid w:val="00640247"/>
    <w:rPr>
      <w:rFonts w:ascii="Arial" w:eastAsia="Times New Roman" w:hAnsi="Arial" w:cs="Times New Roman"/>
      <w:b/>
      <w:sz w:val="32"/>
      <w:szCs w:val="32"/>
      <w:lang w:eastAsia="en-US"/>
    </w:rPr>
  </w:style>
  <w:style w:type="paragraph" w:customStyle="1" w:styleId="Virsraksts4">
    <w:name w:val="Virsraksts4"/>
    <w:basedOn w:val="Normaali"/>
    <w:rsid w:val="00640247"/>
    <w:pPr>
      <w:spacing w:before="240" w:after="120"/>
      <w:jc w:val="left"/>
    </w:pPr>
    <w:rPr>
      <w:rFonts w:ascii="Arial" w:eastAsia="Times New Roman" w:hAnsi="Arial" w:cs="Times New Roman"/>
      <w:kern w:val="0"/>
      <w:sz w:val="24"/>
      <w:szCs w:val="24"/>
      <w:u w:val="single"/>
      <w:lang w:val="lv-LV" w:eastAsia="lv-LV"/>
    </w:rPr>
  </w:style>
  <w:style w:type="paragraph" w:customStyle="1" w:styleId="Virsraksts-4">
    <w:name w:val="Virsraksts-4"/>
    <w:basedOn w:val="Virsraksts3"/>
    <w:rsid w:val="00640247"/>
    <w:pPr>
      <w:numPr>
        <w:ilvl w:val="3"/>
      </w:numPr>
    </w:pPr>
  </w:style>
  <w:style w:type="character" w:customStyle="1" w:styleId="PamattekstsChar">
    <w:name w:val="Pamatteksts Char"/>
    <w:link w:val="Pamatteksts"/>
    <w:rsid w:val="00640247"/>
    <w:rPr>
      <w:rFonts w:ascii="Arial" w:eastAsia="Times New Roman" w:hAnsi="Arial" w:cs="Times New Roman"/>
      <w:szCs w:val="20"/>
      <w:lang w:val="lv-LV" w:eastAsia="en-US"/>
    </w:rPr>
  </w:style>
  <w:style w:type="character" w:customStyle="1" w:styleId="text-nowrap">
    <w:name w:val="text-nowrap"/>
    <w:rsid w:val="00640247"/>
  </w:style>
  <w:style w:type="paragraph" w:styleId="Lohkoteksti">
    <w:name w:val="Block Text"/>
    <w:basedOn w:val="Normaali"/>
    <w:uiPriority w:val="99"/>
    <w:semiHidden/>
    <w:unhideWhenUsed/>
    <w:rsid w:val="006402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spacing w:after="160" w:line="259" w:lineRule="auto"/>
      <w:ind w:left="1152" w:right="1152"/>
      <w:jc w:val="left"/>
    </w:pPr>
    <w:rPr>
      <w:rFonts w:asciiTheme="minorHAnsi" w:eastAsiaTheme="minorEastAsia" w:hAnsiTheme="minorHAnsi"/>
      <w:i/>
      <w:iCs/>
      <w:color w:val="2C567A" w:themeColor="accent1"/>
      <w:kern w:val="0"/>
      <w:sz w:val="22"/>
      <w:szCs w:val="22"/>
      <w:lang w:val="lv-LV" w:eastAsia="en-US"/>
    </w:rPr>
  </w:style>
  <w:style w:type="paragraph" w:customStyle="1" w:styleId="gqlncc">
    <w:name w:val="gqlncc"/>
    <w:basedOn w:val="Normaali"/>
    <w:rsid w:val="000319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lv-LV" w:eastAsia="lv-LV"/>
    </w:rPr>
  </w:style>
  <w:style w:type="character" w:customStyle="1" w:styleId="gl9hy">
    <w:name w:val="gl9hy"/>
    <w:basedOn w:val="Kappaleenoletusfontti"/>
    <w:rsid w:val="00031930"/>
  </w:style>
  <w:style w:type="character" w:styleId="Kommentinviite">
    <w:name w:val="annotation reference"/>
    <w:basedOn w:val="Kappaleenoletusfontti"/>
    <w:uiPriority w:val="99"/>
    <w:semiHidden/>
    <w:unhideWhenUsed/>
    <w:rsid w:val="00012451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012451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012451"/>
    <w:rPr>
      <w:rFonts w:ascii="Verdana" w:eastAsiaTheme="minorHAnsi" w:hAnsi="Verdana"/>
      <w:kern w:val="20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1245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12451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8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3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9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DEBA43-614C-43B5-B852-FA6B0EDA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6</Pages>
  <Words>639</Words>
  <Characters>5177</Characters>
  <Application>Microsoft Office Word</Application>
  <DocSecurity>0</DocSecurity>
  <Lines>43</Lines>
  <Paragraphs>11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5805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2020-12-13T09:26:00Z</dcterms:created>
  <dcterms:modified xsi:type="dcterms:W3CDTF">2022-04-19T18:09:00Z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